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585"/>
        <w:tblW w:w="14667" w:type="dxa"/>
        <w:tblLook w:val="04A0" w:firstRow="1" w:lastRow="0" w:firstColumn="1" w:lastColumn="0" w:noHBand="0" w:noVBand="1"/>
      </w:tblPr>
      <w:tblGrid>
        <w:gridCol w:w="2932"/>
        <w:gridCol w:w="2932"/>
        <w:gridCol w:w="2933"/>
        <w:gridCol w:w="5870"/>
      </w:tblGrid>
      <w:tr w:rsidR="00B83695" w:rsidTr="00044B53">
        <w:trPr>
          <w:trHeight w:val="260"/>
        </w:trPr>
        <w:tc>
          <w:tcPr>
            <w:tcW w:w="14667" w:type="dxa"/>
            <w:gridSpan w:val="4"/>
            <w:shd w:val="clear" w:color="auto" w:fill="00B0F0"/>
          </w:tcPr>
          <w:p w:rsidR="00B83695" w:rsidRDefault="00B83695" w:rsidP="00B83695">
            <w:pPr>
              <w:jc w:val="center"/>
            </w:pPr>
            <w:r>
              <w:t>North Walkden Primary School Knowledge Organiser</w:t>
            </w:r>
          </w:p>
        </w:tc>
      </w:tr>
      <w:tr w:rsidR="00B83695" w:rsidTr="00431DE2">
        <w:trPr>
          <w:trHeight w:val="505"/>
        </w:trPr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Subject: History</w:t>
            </w:r>
          </w:p>
        </w:tc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Term: Autumn</w:t>
            </w:r>
          </w:p>
        </w:tc>
        <w:tc>
          <w:tcPr>
            <w:tcW w:w="2933" w:type="dxa"/>
            <w:shd w:val="clear" w:color="auto" w:fill="00B0F0"/>
          </w:tcPr>
          <w:p w:rsidR="00B83695" w:rsidRDefault="00EB7577" w:rsidP="00B8369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5B95A1" wp14:editId="5888296A">
                      <wp:simplePos x="0" y="0"/>
                      <wp:positionH relativeFrom="column">
                        <wp:posOffset>-1181735</wp:posOffset>
                      </wp:positionH>
                      <wp:positionV relativeFrom="paragraph">
                        <wp:posOffset>188595</wp:posOffset>
                      </wp:positionV>
                      <wp:extent cx="2971800" cy="1005840"/>
                      <wp:effectExtent l="0" t="0" r="19050" b="2286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83695" w:rsidRDefault="00D44BBC" w:rsidP="00B83695">
                                  <w:pPr>
                                    <w:jc w:val="center"/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  <w:t>Vikings vs Anglo Saxons</w:t>
                                  </w:r>
                                </w:p>
                                <w:p w:rsidR="00EB7577" w:rsidRDefault="00EB7577" w:rsidP="00B83695">
                                  <w:pPr>
                                    <w:jc w:val="center"/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  <w:t>793AD - 1066</w:t>
                                  </w:r>
                                </w:p>
                                <w:p w:rsidR="00EB7577" w:rsidRDefault="00EB7577" w:rsidP="00B83695">
                                  <w:pPr>
                                    <w:jc w:val="center"/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44B53" w:rsidRPr="00B83695" w:rsidRDefault="00D44BBC" w:rsidP="00B83695">
                                  <w:pPr>
                                    <w:jc w:val="center"/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CW Cursive Writing 1" w:hAnsi="CCW Cursive Writing 1"/>
                                      <w:sz w:val="28"/>
                                      <w:szCs w:val="28"/>
                                    </w:rPr>
                                    <w:t>793ad - 1066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5B95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93.05pt;margin-top:14.85pt;width:234pt;height:7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" fillcolor="white [3201]" strokeweight=".5pt">
                      <v:textbox>
                        <w:txbxContent>
                          <w:p w:rsidR="00B83695" w:rsidRDefault="00D44BBC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Vikings vs Anglo Saxons</w:t>
                            </w:r>
                          </w:p>
                          <w:p w:rsidR="00EB7577" w:rsidRDefault="00EB7577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793AD - 1066</w:t>
                            </w:r>
                          </w:p>
                          <w:p w:rsidR="00EB7577" w:rsidRDefault="00EB7577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</w:p>
                          <w:p w:rsidR="00044B53" w:rsidRPr="00B83695" w:rsidRDefault="00D44BBC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793ad - 1066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45D">
              <w:t>Year Group: 5</w:t>
            </w:r>
          </w:p>
        </w:tc>
        <w:tc>
          <w:tcPr>
            <w:tcW w:w="5870" w:type="dxa"/>
            <w:shd w:val="clear" w:color="auto" w:fill="00B0F0"/>
          </w:tcPr>
          <w:p w:rsidR="00B83695" w:rsidRDefault="00B83695" w:rsidP="0060445D">
            <w:r>
              <w:t xml:space="preserve">NC Link: </w:t>
            </w:r>
            <w:r w:rsidR="0060445D">
              <w:rPr>
                <w:sz w:val="18"/>
                <w:szCs w:val="18"/>
              </w:rPr>
              <w:t>the Viking and Anglo-Saxon struggle for the Kingdom of England to the time of Edward the Confessor</w:t>
            </w:r>
          </w:p>
        </w:tc>
      </w:tr>
    </w:tbl>
    <w:p w:rsidR="006A7149" w:rsidRDefault="00EB757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DE3EEE" wp14:editId="622110F8">
                <wp:simplePos x="0" y="0"/>
                <wp:positionH relativeFrom="column">
                  <wp:posOffset>2651760</wp:posOffset>
                </wp:positionH>
                <wp:positionV relativeFrom="paragraph">
                  <wp:posOffset>960120</wp:posOffset>
                </wp:positionV>
                <wp:extent cx="3131820" cy="3787140"/>
                <wp:effectExtent l="0" t="0" r="1143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78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E9194F" w:rsidRDefault="00D16893" w:rsidP="00B243F1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Key Facts</w:t>
                            </w:r>
                          </w:p>
                          <w:p w:rsidR="00D16893" w:rsidRPr="00D44BBC" w:rsidRDefault="00D16893" w:rsidP="00D44B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Vikings arrived in England on longboats in the 8</w:t>
                            </w:r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century ready to take riches and land from whoever stood in their way. They came from Norway, Sweden and Denmark.</w:t>
                            </w:r>
                          </w:p>
                          <w:p w:rsidR="00D16893" w:rsidRPr="00D44BBC" w:rsidRDefault="00D16893" w:rsidP="00D44B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They arrived at Lindisfarne and robbed and looted the monastery – their longboats were perfect for attacking coastal towns. Vikings ultimately gained cont</w:t>
                            </w:r>
                            <w:r w:rsidR="005676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rol of the Northeast of England – Danelaw.</w:t>
                            </w:r>
                          </w:p>
                          <w:p w:rsidR="00D16893" w:rsidRPr="00D44BBC" w:rsidRDefault="00D16893" w:rsidP="00D44B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Once unified, England was ruled by a Viking king – King Cnut in 1016.</w:t>
                            </w:r>
                          </w:p>
                          <w:p w:rsidR="00D16893" w:rsidRPr="00D44BBC" w:rsidRDefault="00D16893" w:rsidP="00D44BB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Edward the Confessor’s death led to the Battle of Hastings. Three men claimed they should take the throne: Harold </w:t>
                            </w:r>
                            <w:proofErr w:type="spellStart"/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Hadrada</w:t>
                            </w:r>
                            <w:proofErr w:type="spellEnd"/>
                            <w:r w:rsidRPr="00D44B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William Duke of Normandy and Harold Godwinson. William the Conqueror won.</w:t>
                            </w:r>
                          </w:p>
                          <w:p w:rsidR="00D16893" w:rsidRPr="00873A43" w:rsidRDefault="00D16893" w:rsidP="00B243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3EEE" id="Text Box 4" o:spid="_x0000_s1027" type="#_x0000_t202" style="position:absolute;margin-left:208.8pt;margin-top:75.6pt;width:246.6pt;height:29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" fillcolor="white [3201]" strokeweight="1.5pt">
                <v:textbox>
                  <w:txbxContent>
                    <w:p w:rsidR="00D16893" w:rsidRPr="00E9194F" w:rsidRDefault="00D16893" w:rsidP="00B243F1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Key Facts</w:t>
                      </w:r>
                    </w:p>
                    <w:p w:rsidR="00D16893" w:rsidRPr="00D44BBC" w:rsidRDefault="00D16893" w:rsidP="00D44BB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>Vikings arrived in England on longboats in the 8</w:t>
                      </w:r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century ready to take riches and land from whoever stood in their way. They came from Norway, Sweden and Denmark.</w:t>
                      </w:r>
                    </w:p>
                    <w:p w:rsidR="00D16893" w:rsidRPr="00D44BBC" w:rsidRDefault="00D16893" w:rsidP="00D44BB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>They arrived at Lindisfarne and robbed and looted the monastery – their longboats were perfect for attacking coastal towns. Vikings ultimately gained cont</w:t>
                      </w:r>
                      <w:r w:rsidR="00567627">
                        <w:rPr>
                          <w:rFonts w:ascii="Comic Sans MS" w:hAnsi="Comic Sans MS"/>
                          <w:sz w:val="20"/>
                          <w:szCs w:val="20"/>
                        </w:rPr>
                        <w:t>rol of the Northeast of England – Danelaw.</w:t>
                      </w:r>
                    </w:p>
                    <w:p w:rsidR="00D16893" w:rsidRPr="00D44BBC" w:rsidRDefault="00D16893" w:rsidP="00D44BB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>Once unified, England was ruled by a Viking king – King Cnut in 1016.</w:t>
                      </w:r>
                    </w:p>
                    <w:p w:rsidR="00D16893" w:rsidRPr="00D44BBC" w:rsidRDefault="00D16893" w:rsidP="00D44BB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Edward the Confessor’s death led to the Battle of Hastings. Three men claimed they should take the throne: Harold </w:t>
                      </w:r>
                      <w:proofErr w:type="spellStart"/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>Hadrada</w:t>
                      </w:r>
                      <w:proofErr w:type="spellEnd"/>
                      <w:r w:rsidRPr="00D44BBC">
                        <w:rPr>
                          <w:rFonts w:ascii="Comic Sans MS" w:hAnsi="Comic Sans MS"/>
                          <w:sz w:val="20"/>
                          <w:szCs w:val="20"/>
                        </w:rPr>
                        <w:t>, William Duke of Normandy and Harold Godwinson. William the Conqueror won.</w:t>
                      </w:r>
                    </w:p>
                    <w:p w:rsidR="00D16893" w:rsidRPr="00873A43" w:rsidRDefault="00D16893" w:rsidP="00B243F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A2D413" wp14:editId="42AE9E77">
                <wp:simplePos x="0" y="0"/>
                <wp:positionH relativeFrom="column">
                  <wp:posOffset>-457200</wp:posOffset>
                </wp:positionH>
                <wp:positionV relativeFrom="paragraph">
                  <wp:posOffset>1501140</wp:posOffset>
                </wp:positionV>
                <wp:extent cx="3048000" cy="351282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51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6893" w:rsidRPr="00EB7577" w:rsidRDefault="00D16893" w:rsidP="00952E36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</w:pPr>
                            <w:r w:rsidRPr="00EB7577"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Viking Life</w:t>
                            </w:r>
                          </w:p>
                          <w:p w:rsidR="00D16893" w:rsidRPr="00EB7577" w:rsidRDefault="00D16893" w:rsidP="00952E36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EB7577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Farms – Vikings loved to farm and kept cows, pigs and sheep for their wool, milk and meat.</w:t>
                            </w:r>
                          </w:p>
                          <w:p w:rsidR="00D16893" w:rsidRPr="00EB7577" w:rsidRDefault="00D16893" w:rsidP="00952E36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EB7577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Houses – A straw roof, wattle and daub for the inside of the walls, made of stone or wood on the outer.</w:t>
                            </w:r>
                          </w:p>
                          <w:p w:rsidR="00D16893" w:rsidRPr="00EB7577" w:rsidRDefault="00D16893" w:rsidP="00952E36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EB7577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Jewellery – worn to show off how rich they were</w:t>
                            </w:r>
                          </w:p>
                          <w:p w:rsidR="00D16893" w:rsidRPr="00EB7577" w:rsidRDefault="00D16893" w:rsidP="00952E36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EB7577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Pagans – they arrived as Pagans but converted to Christianity. Pagans worshipped many gods</w:t>
                            </w:r>
                          </w:p>
                          <w:p w:rsidR="00D16893" w:rsidRPr="00EB7577" w:rsidRDefault="00D16893" w:rsidP="00952E36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EB7577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Sagas – rhymes and stories about battles and monsters.</w:t>
                            </w:r>
                          </w:p>
                          <w:p w:rsidR="00D16893" w:rsidRDefault="00D16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D413" id="Text Box 45" o:spid="_x0000_s1028" type="#_x0000_t202" style="position:absolute;margin-left:-36pt;margin-top:118.2pt;width:240pt;height:27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" filled="f" stroked="f" strokeweight=".5pt">
                <v:textbox>
                  <w:txbxContent>
                    <w:p w:rsidR="00D16893" w:rsidRPr="00EB7577" w:rsidRDefault="00D16893" w:rsidP="00952E36">
                      <w:pPr>
                        <w:jc w:val="center"/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</w:pPr>
                      <w:r w:rsidRPr="00EB7577"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Viking Life</w:t>
                      </w:r>
                    </w:p>
                    <w:p w:rsidR="00D16893" w:rsidRPr="00EB7577" w:rsidRDefault="00D16893" w:rsidP="00952E36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EB7577">
                        <w:rPr>
                          <w:rFonts w:ascii="Comic Sans MS" w:hAnsi="Comic Sans MS"/>
                          <w:noProof/>
                          <w:lang w:eastAsia="en-GB"/>
                        </w:rPr>
                        <w:t>Farms – Vikings loved to farm and kept cows, pigs and sheep for their wool, milk and meat.</w:t>
                      </w:r>
                    </w:p>
                    <w:p w:rsidR="00D16893" w:rsidRPr="00EB7577" w:rsidRDefault="00D16893" w:rsidP="00952E36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EB7577">
                        <w:rPr>
                          <w:rFonts w:ascii="Comic Sans MS" w:hAnsi="Comic Sans MS"/>
                          <w:noProof/>
                          <w:lang w:eastAsia="en-GB"/>
                        </w:rPr>
                        <w:t>Houses – A straw roof, wattle and daub for the inside of the walls, made of stone or wood on the outer.</w:t>
                      </w:r>
                    </w:p>
                    <w:p w:rsidR="00D16893" w:rsidRPr="00EB7577" w:rsidRDefault="00D16893" w:rsidP="00952E36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EB7577">
                        <w:rPr>
                          <w:rFonts w:ascii="Comic Sans MS" w:hAnsi="Comic Sans MS"/>
                          <w:noProof/>
                          <w:lang w:eastAsia="en-GB"/>
                        </w:rPr>
                        <w:t>Jewellery – worn to show off how rich they were</w:t>
                      </w:r>
                    </w:p>
                    <w:p w:rsidR="00D16893" w:rsidRPr="00EB7577" w:rsidRDefault="00D16893" w:rsidP="00952E36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EB7577">
                        <w:rPr>
                          <w:rFonts w:ascii="Comic Sans MS" w:hAnsi="Comic Sans MS"/>
                          <w:noProof/>
                          <w:lang w:eastAsia="en-GB"/>
                        </w:rPr>
                        <w:t>Pagans – they arrived as Pagans but converted to Christianity. Pagans worshipped many gods</w:t>
                      </w:r>
                    </w:p>
                    <w:p w:rsidR="00D16893" w:rsidRPr="00EB7577" w:rsidRDefault="00D16893" w:rsidP="00952E36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EB7577">
                        <w:rPr>
                          <w:rFonts w:ascii="Comic Sans MS" w:hAnsi="Comic Sans MS"/>
                          <w:noProof/>
                          <w:lang w:eastAsia="en-GB"/>
                        </w:rPr>
                        <w:t>Sagas – rhymes and stories about battles and monsters.</w:t>
                      </w:r>
                    </w:p>
                    <w:p w:rsidR="00D16893" w:rsidRDefault="00D16893"/>
                  </w:txbxContent>
                </v:textbox>
              </v:shape>
            </w:pict>
          </mc:Fallback>
        </mc:AlternateContent>
      </w:r>
      <w:r w:rsidR="00DD5D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021299" wp14:editId="2A90497B">
                <wp:simplePos x="0" y="0"/>
                <wp:positionH relativeFrom="column">
                  <wp:posOffset>5867400</wp:posOffset>
                </wp:positionH>
                <wp:positionV relativeFrom="paragraph">
                  <wp:posOffset>388620</wp:posOffset>
                </wp:positionV>
                <wp:extent cx="3505200" cy="3497580"/>
                <wp:effectExtent l="0" t="0" r="1905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49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Default="00D16893" w:rsidP="00302B6D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Glossary of Vocabulary</w:t>
                            </w:r>
                          </w:p>
                          <w:p w:rsidR="00D16893" w:rsidRPr="007578B7" w:rsidRDefault="00D16893" w:rsidP="007578B7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7578B7">
                              <w:rPr>
                                <w:rFonts w:ascii="Comic Sans MS" w:hAnsi="Comic Sans MS"/>
                                <w:b/>
                              </w:rPr>
                              <w:t>Danegeld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– a tax paid by English/Anglo-Saxon kings to save Viking raiders savaging their land.</w:t>
                            </w:r>
                          </w:p>
                          <w:p w:rsidR="00D16893" w:rsidRPr="007578B7" w:rsidRDefault="00D16893" w:rsidP="007578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578B7">
                              <w:rPr>
                                <w:rFonts w:ascii="Comic Sans MS" w:hAnsi="Comic Sans MS"/>
                                <w:b/>
                              </w:rPr>
                              <w:t>Raid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– a surprise attack in order to rob/loot.</w:t>
                            </w:r>
                          </w:p>
                          <w:p w:rsidR="00D16893" w:rsidRPr="007578B7" w:rsidRDefault="00D16893" w:rsidP="007578B7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7578B7">
                              <w:rPr>
                                <w:rFonts w:ascii="Comic Sans MS" w:hAnsi="Comic Sans MS"/>
                                <w:b/>
                              </w:rPr>
                              <w:t>Longship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– a long, wooden, narrow boat used by the Vikings</w:t>
                            </w:r>
                          </w:p>
                          <w:p w:rsidR="00D16893" w:rsidRDefault="00D16893" w:rsidP="007578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578B7">
                              <w:rPr>
                                <w:rFonts w:ascii="Comic Sans MS" w:hAnsi="Comic Sans MS"/>
                                <w:b/>
                              </w:rPr>
                              <w:t>Resistance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– a force that opposes/stops movement</w:t>
                            </w:r>
                          </w:p>
                          <w:p w:rsidR="00D16893" w:rsidRPr="007578B7" w:rsidRDefault="00D16893" w:rsidP="007578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47A5D">
                              <w:rPr>
                                <w:rFonts w:ascii="Comic Sans MS" w:hAnsi="Comic Sans MS"/>
                                <w:b/>
                              </w:rPr>
                              <w:t>Danelaw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– the northeast of England, where the Vikings occupied</w:t>
                            </w:r>
                          </w:p>
                          <w:p w:rsidR="00D16893" w:rsidRPr="007578B7" w:rsidRDefault="00D16893" w:rsidP="007578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578B7">
                              <w:rPr>
                                <w:rFonts w:ascii="Comic Sans MS" w:hAnsi="Comic Sans MS"/>
                                <w:b/>
                              </w:rPr>
                              <w:t>Normans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– a group of people descended from Norwegian Vikings, living in France.</w:t>
                            </w:r>
                          </w:p>
                          <w:p w:rsidR="00D16893" w:rsidRPr="00E9194F" w:rsidRDefault="00D16893" w:rsidP="007578B7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1299" id="Text Box 3" o:spid="_x0000_s1029" type="#_x0000_t202" style="position:absolute;margin-left:462pt;margin-top:30.6pt;width:276pt;height:27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" fillcolor="white [3201]" strokeweight=".5pt">
                <v:textbox>
                  <w:txbxContent>
                    <w:p w:rsidR="00D16893" w:rsidRDefault="00D16893" w:rsidP="00302B6D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Glossary of Vocabulary</w:t>
                      </w:r>
                    </w:p>
                    <w:p w:rsidR="00D16893" w:rsidRPr="007578B7" w:rsidRDefault="00D16893" w:rsidP="007578B7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7578B7">
                        <w:rPr>
                          <w:rFonts w:ascii="Comic Sans MS" w:hAnsi="Comic Sans MS"/>
                          <w:b/>
                        </w:rPr>
                        <w:t>Danegeld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– a tax paid by English/Anglo-Saxon kings to save Viking raiders savaging their land.</w:t>
                      </w:r>
                    </w:p>
                    <w:p w:rsidR="00D16893" w:rsidRPr="007578B7" w:rsidRDefault="00D16893" w:rsidP="007578B7">
                      <w:pPr>
                        <w:rPr>
                          <w:rFonts w:ascii="Comic Sans MS" w:hAnsi="Comic Sans MS"/>
                        </w:rPr>
                      </w:pPr>
                      <w:r w:rsidRPr="007578B7">
                        <w:rPr>
                          <w:rFonts w:ascii="Comic Sans MS" w:hAnsi="Comic Sans MS"/>
                          <w:b/>
                        </w:rPr>
                        <w:t>Raid</w:t>
                      </w:r>
                      <w:r>
                        <w:rPr>
                          <w:rFonts w:ascii="Comic Sans MS" w:hAnsi="Comic Sans MS"/>
                        </w:rPr>
                        <w:t xml:space="preserve"> – a surprise attack in order to rob/loot.</w:t>
                      </w:r>
                    </w:p>
                    <w:p w:rsidR="00D16893" w:rsidRPr="007578B7" w:rsidRDefault="00D16893" w:rsidP="007578B7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7578B7">
                        <w:rPr>
                          <w:rFonts w:ascii="Comic Sans MS" w:hAnsi="Comic Sans MS"/>
                          <w:b/>
                        </w:rPr>
                        <w:t>Longship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– a long, wooden, narrow boat used by the Vikings</w:t>
                      </w:r>
                    </w:p>
                    <w:p w:rsidR="00D16893" w:rsidRDefault="00D16893" w:rsidP="007578B7">
                      <w:pPr>
                        <w:rPr>
                          <w:rFonts w:ascii="Comic Sans MS" w:hAnsi="Comic Sans MS"/>
                        </w:rPr>
                      </w:pPr>
                      <w:r w:rsidRPr="007578B7">
                        <w:rPr>
                          <w:rFonts w:ascii="Comic Sans MS" w:hAnsi="Comic Sans MS"/>
                          <w:b/>
                        </w:rPr>
                        <w:t>Resistance</w:t>
                      </w:r>
                      <w:r>
                        <w:rPr>
                          <w:rFonts w:ascii="Comic Sans MS" w:hAnsi="Comic Sans MS"/>
                        </w:rPr>
                        <w:t xml:space="preserve"> – a force that opposes/stops movement</w:t>
                      </w:r>
                    </w:p>
                    <w:p w:rsidR="00D16893" w:rsidRPr="007578B7" w:rsidRDefault="00D16893" w:rsidP="007578B7">
                      <w:pPr>
                        <w:rPr>
                          <w:rFonts w:ascii="Comic Sans MS" w:hAnsi="Comic Sans MS"/>
                        </w:rPr>
                      </w:pPr>
                      <w:r w:rsidRPr="00947A5D">
                        <w:rPr>
                          <w:rFonts w:ascii="Comic Sans MS" w:hAnsi="Comic Sans MS"/>
                          <w:b/>
                        </w:rPr>
                        <w:t>Danelaw</w:t>
                      </w:r>
                      <w:r>
                        <w:rPr>
                          <w:rFonts w:ascii="Comic Sans MS" w:hAnsi="Comic Sans MS"/>
                        </w:rPr>
                        <w:t xml:space="preserve"> – the northeast of England, where the Vikings occupied</w:t>
                      </w:r>
                    </w:p>
                    <w:p w:rsidR="00D16893" w:rsidRPr="007578B7" w:rsidRDefault="00D16893" w:rsidP="007578B7">
                      <w:pPr>
                        <w:rPr>
                          <w:rFonts w:ascii="Comic Sans MS" w:hAnsi="Comic Sans MS"/>
                        </w:rPr>
                      </w:pPr>
                      <w:r w:rsidRPr="007578B7">
                        <w:rPr>
                          <w:rFonts w:ascii="Comic Sans MS" w:hAnsi="Comic Sans MS"/>
                          <w:b/>
                        </w:rPr>
                        <w:t>Normans</w:t>
                      </w:r>
                      <w:r>
                        <w:rPr>
                          <w:rFonts w:ascii="Comic Sans MS" w:hAnsi="Comic Sans MS"/>
                        </w:rPr>
                        <w:t xml:space="preserve"> – a group of people descended from Norwegian Vikings, living in France.</w:t>
                      </w:r>
                    </w:p>
                    <w:p w:rsidR="00D16893" w:rsidRPr="00E9194F" w:rsidRDefault="00D16893" w:rsidP="007578B7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FBB9D" wp14:editId="7FAD5E42">
                <wp:simplePos x="0" y="0"/>
                <wp:positionH relativeFrom="column">
                  <wp:posOffset>518160</wp:posOffset>
                </wp:positionH>
                <wp:positionV relativeFrom="paragraph">
                  <wp:posOffset>5196840</wp:posOffset>
                </wp:positionV>
                <wp:extent cx="2141220" cy="1234440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893" w:rsidRPr="00D16893" w:rsidRDefault="00D168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6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Vikings were brilliant ship builders who built longboats that could sail right up onto the shore. They were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built</w:t>
                            </w:r>
                            <w:r w:rsidRPr="00D168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out of wood and made waterproof with tar and pine needles.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27" type="#_x0000_t202" style="position:absolute;margin-left:40.8pt;margin-top:409.2pt;width:168.6pt;height:97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" fillcolor="white [3201]" stroked="f" strokeweight=".5pt">
                <v:textbox>
                  <w:txbxContent>
                    <w:p w:rsidR="00D16893" w:rsidRPr="00D16893" w:rsidRDefault="00D168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6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Vikings were brilliant ship builders who built longboats that could sail right up onto the shore. They were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built</w:t>
                      </w:r>
                      <w:bookmarkStart w:id="1" w:name="_GoBack"/>
                      <w:bookmarkEnd w:id="1"/>
                      <w:r w:rsidRPr="00D168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out of wood and made waterproof with tar and pine needles.</w:t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05FD4B" wp14:editId="35D2EEB4">
                <wp:simplePos x="0" y="0"/>
                <wp:positionH relativeFrom="column">
                  <wp:posOffset>-655320</wp:posOffset>
                </wp:positionH>
                <wp:positionV relativeFrom="paragraph">
                  <wp:posOffset>5151120</wp:posOffset>
                </wp:positionV>
                <wp:extent cx="3368040" cy="1348740"/>
                <wp:effectExtent l="0" t="0" r="22860" b="2286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Default="00D168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2568FD" wp14:editId="00399292">
                                  <wp:extent cx="1067435" cy="640461"/>
                                  <wp:effectExtent l="0" t="0" r="0" b="7620"/>
                                  <wp:docPr id="53" name="Picture 5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705" cy="650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8" type="#_x0000_t202" style="position:absolute;margin-left:-51.6pt;margin-top:405.6pt;width:265.2pt;height:106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" fillcolor="white [3201]" strokeweight=".5pt">
                <v:textbox>
                  <w:txbxContent>
                    <w:p w:rsidR="00D16893" w:rsidRDefault="00D168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67435" cy="640461"/>
                            <wp:effectExtent l="0" t="0" r="0" b="7620"/>
                            <wp:docPr id="53" name="Picture 5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705" cy="650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1C3BAA" wp14:editId="6E29E5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4605" b="165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F2215B" w:rsidRDefault="00D1689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C3BAA" id="Text Box 1" o:spid="_x0000_s1032" type="#_x0000_t202" style="position:absolute;margin-left:0;margin-top:0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" filled="f" strokeweight=".5pt">
                <v:textbox style="mso-fit-shape-to-text:t">
                  <w:txbxContent>
                    <w:p w:rsidR="00D16893" w:rsidRPr="00F2215B" w:rsidRDefault="00D16893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856BD10" wp14:editId="129FED00">
                <wp:simplePos x="0" y="0"/>
                <wp:positionH relativeFrom="margin">
                  <wp:posOffset>-502920</wp:posOffset>
                </wp:positionH>
                <wp:positionV relativeFrom="paragraph">
                  <wp:posOffset>1493520</wp:posOffset>
                </wp:positionV>
                <wp:extent cx="3093720" cy="3566160"/>
                <wp:effectExtent l="0" t="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356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5F782F" w:rsidRDefault="00EB7577" w:rsidP="005F78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EC8941" wp14:editId="475A22FB">
                                  <wp:extent cx="3451860" cy="3451860"/>
                                  <wp:effectExtent l="0" t="0" r="0" b="0"/>
                                  <wp:docPr id="6" name="Picture 6" descr="Who were the Vikings? | KS2 History - BBC Bitesi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o were the Vikings? | KS2 History - BBC Bitesi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45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BD10" id="Text Box 5" o:spid="_x0000_s1033" type="#_x0000_t202" style="position:absolute;margin-left:-39.6pt;margin-top:117.6pt;width:243.6pt;height:280.8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" fillcolor="white [3201]" strokeweight=".5pt">
                <v:textbox>
                  <w:txbxContent>
                    <w:p w:rsidR="00D16893" w:rsidRPr="005F782F" w:rsidRDefault="00EB7577" w:rsidP="005F782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EC8941" wp14:editId="475A22FB">
                            <wp:extent cx="3451860" cy="3451860"/>
                            <wp:effectExtent l="0" t="0" r="0" b="0"/>
                            <wp:docPr id="6" name="Picture 6" descr="Who were the Vikings? | KS2 History - BBC Bitesi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o were the Vikings? | KS2 History - BBC Bitesi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451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53D8D7" wp14:editId="57B280A7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2514600" cy="1325880"/>
                <wp:effectExtent l="19050" t="19050" r="19050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E9194F" w:rsidRDefault="00D16893" w:rsidP="00B8369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Prior Learning</w:t>
                            </w:r>
                          </w:p>
                          <w:p w:rsidR="00D16893" w:rsidRPr="00044B53" w:rsidRDefault="00D16893" w:rsidP="00044B5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44B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have learnt the chronological history of Britain from prehistory, Roman invasion to Anglo-Saxons, Picts and Scots.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BD09" id="Text Box 46" o:spid="_x0000_s1032" type="#_x0000_t202" style="position:absolute;margin-left:0;margin-top:8.4pt;width:198pt;height:104.4pt;z-index:2516930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" fillcolor="white [3201]" strokeweight="2.25pt">
                <v:textbox>
                  <w:txbxContent>
                    <w:p w:rsidR="00D16893" w:rsidRPr="00E9194F" w:rsidRDefault="00D16893" w:rsidP="00B8369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Prior Learning</w:t>
                      </w:r>
                    </w:p>
                    <w:p w:rsidR="00D16893" w:rsidRPr="00044B53" w:rsidRDefault="00D16893" w:rsidP="00044B5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44B5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Children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have learnt the chronological history of Britain from prehistory, Roman invasion to Anglo-Saxons, Picts and Scots.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5FE6A9F" wp14:editId="3C4D3B71">
                <wp:simplePos x="0" y="0"/>
                <wp:positionH relativeFrom="column">
                  <wp:posOffset>2903220</wp:posOffset>
                </wp:positionH>
                <wp:positionV relativeFrom="paragraph">
                  <wp:posOffset>4785360</wp:posOffset>
                </wp:positionV>
                <wp:extent cx="6240780" cy="1691640"/>
                <wp:effectExtent l="0" t="0" r="2667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4641A7" w:rsidRDefault="00D16893" w:rsidP="005F782F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Significant Kings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CD97" id="Text Box 20" o:spid="_x0000_s1033" type="#_x0000_t202" style="position:absolute;margin-left:228.6pt;margin-top:376.8pt;width:491.4pt;height:133.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" fillcolor="white [3201]" strokeweight=".5pt">
                <v:textbox>
                  <w:txbxContent>
                    <w:p w:rsidR="00D16893" w:rsidRPr="004641A7" w:rsidRDefault="00D16893" w:rsidP="005F782F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Significant Kings</w:t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EE2441" wp14:editId="3FF1D962">
                <wp:simplePos x="0" y="0"/>
                <wp:positionH relativeFrom="column">
                  <wp:posOffset>7444740</wp:posOffset>
                </wp:positionH>
                <wp:positionV relativeFrom="paragraph">
                  <wp:posOffset>4998720</wp:posOffset>
                </wp:positionV>
                <wp:extent cx="1402080" cy="815340"/>
                <wp:effectExtent l="0" t="0" r="762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893" w:rsidRDefault="00D168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C2B9DC" wp14:editId="64611811">
                                  <wp:extent cx="1159510" cy="868166"/>
                                  <wp:effectExtent l="0" t="0" r="2540" b="8255"/>
                                  <wp:docPr id="48" name="Picture 4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510" cy="868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5982" id="Text Box 40" o:spid="_x0000_s1034" type="#_x0000_t202" style="position:absolute;margin-left:586.2pt;margin-top:393.6pt;width:110.4pt;height:6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" fillcolor="white [3201]" stroked="f" strokeweight=".5pt">
                <v:textbox>
                  <w:txbxContent>
                    <w:p w:rsidR="00D16893" w:rsidRDefault="00D168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C9F090" wp14:editId="691E6F3F">
                            <wp:extent cx="1159510" cy="868166"/>
                            <wp:effectExtent l="0" t="0" r="2540" b="8255"/>
                            <wp:docPr id="48" name="Picture 4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510" cy="868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2D6389" wp14:editId="34505DEE">
                <wp:simplePos x="0" y="0"/>
                <wp:positionH relativeFrom="margin">
                  <wp:posOffset>7338060</wp:posOffset>
                </wp:positionH>
                <wp:positionV relativeFrom="paragraph">
                  <wp:posOffset>5875019</wp:posOffset>
                </wp:positionV>
                <wp:extent cx="1607820" cy="546735"/>
                <wp:effectExtent l="0" t="0" r="11430" b="2476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54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3B5787" w:rsidRDefault="00D16893" w:rsidP="003B57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B57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William the Conqueror</w:t>
                            </w:r>
                          </w:p>
                          <w:p w:rsidR="00D16893" w:rsidRPr="003B5787" w:rsidRDefault="00D16893" w:rsidP="003B57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B578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1066 - 1087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EE31" id="Text Box 39" o:spid="_x0000_s1035" type="#_x0000_t202" style="position:absolute;margin-left:577.8pt;margin-top:462.6pt;width:126.6pt;height:43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" fillcolor="white [3201]" strokeweight=".5pt">
                <v:textbox>
                  <w:txbxContent>
                    <w:p w:rsidR="00D16893" w:rsidRPr="003B5787" w:rsidRDefault="00D16893" w:rsidP="003B57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B5787">
                        <w:rPr>
                          <w:rFonts w:ascii="Comic Sans MS" w:hAnsi="Comic Sans MS"/>
                          <w:sz w:val="20"/>
                          <w:szCs w:val="20"/>
                        </w:rPr>
                        <w:t>William the Conqueror</w:t>
                      </w:r>
                    </w:p>
                    <w:p w:rsidR="00D16893" w:rsidRPr="003B5787" w:rsidRDefault="00D16893" w:rsidP="003B57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B5787">
                        <w:rPr>
                          <w:rFonts w:ascii="Comic Sans MS" w:hAnsi="Comic Sans MS"/>
                          <w:sz w:val="20"/>
                          <w:szCs w:val="20"/>
                        </w:rPr>
                        <w:t>1066 - 1087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0412A" wp14:editId="7840A998">
                <wp:simplePos x="0" y="0"/>
                <wp:positionH relativeFrom="column">
                  <wp:posOffset>5608320</wp:posOffset>
                </wp:positionH>
                <wp:positionV relativeFrom="paragraph">
                  <wp:posOffset>5890260</wp:posOffset>
                </wp:positionV>
                <wp:extent cx="1554480" cy="571500"/>
                <wp:effectExtent l="0" t="0" r="2667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511661" w:rsidRDefault="00D16893" w:rsidP="0051166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116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Edward the Confessor</w:t>
                            </w:r>
                          </w:p>
                          <w:p w:rsidR="00D16893" w:rsidRPr="00511661" w:rsidRDefault="00D16893" w:rsidP="0051166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116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1042 - 1066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23CB" id="Text Box 36" o:spid="_x0000_s1036" type="#_x0000_t202" style="position:absolute;margin-left:441.6pt;margin-top:463.8pt;width:122.4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" fillcolor="white [3201]" strokeweight=".5pt">
                <v:textbox>
                  <w:txbxContent>
                    <w:p w:rsidR="00D16893" w:rsidRPr="00511661" w:rsidRDefault="00D16893" w:rsidP="0051166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11661">
                        <w:rPr>
                          <w:rFonts w:ascii="Comic Sans MS" w:hAnsi="Comic Sans MS"/>
                          <w:sz w:val="20"/>
                          <w:szCs w:val="20"/>
                        </w:rPr>
                        <w:t>Edward the Confessor</w:t>
                      </w:r>
                    </w:p>
                    <w:p w:rsidR="00D16893" w:rsidRPr="00511661" w:rsidRDefault="00D16893" w:rsidP="0051166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11661">
                        <w:rPr>
                          <w:rFonts w:ascii="Comic Sans MS" w:hAnsi="Comic Sans MS"/>
                          <w:sz w:val="20"/>
                          <w:szCs w:val="20"/>
                        </w:rPr>
                        <w:t>1042 - 1066</w:t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B7150B" wp14:editId="01AF2556">
                <wp:simplePos x="0" y="0"/>
                <wp:positionH relativeFrom="column">
                  <wp:posOffset>5859780</wp:posOffset>
                </wp:positionH>
                <wp:positionV relativeFrom="paragraph">
                  <wp:posOffset>5021580</wp:posOffset>
                </wp:positionV>
                <wp:extent cx="1165860" cy="8229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893" w:rsidRDefault="00D168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78EBB5" wp14:editId="69F77A3C">
                                  <wp:extent cx="976630" cy="813424"/>
                                  <wp:effectExtent l="0" t="0" r="0" b="6350"/>
                                  <wp:docPr id="49" name="Picture 4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30" cy="813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B744" id="Text Box 37" o:spid="_x0000_s1037" type="#_x0000_t202" style="position:absolute;margin-left:461.4pt;margin-top:395.4pt;width:91.8pt;height:64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" fillcolor="white [3201]" stroked="f" strokeweight=".5pt">
                <v:textbox>
                  <w:txbxContent>
                    <w:p w:rsidR="00D16893" w:rsidRDefault="00D168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0C8B7C" wp14:editId="3F4FCAE5">
                            <wp:extent cx="976630" cy="813424"/>
                            <wp:effectExtent l="0" t="0" r="0" b="6350"/>
                            <wp:docPr id="49" name="Picture 4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30" cy="813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37FBA8" wp14:editId="79BE2456">
                <wp:simplePos x="0" y="0"/>
                <wp:positionH relativeFrom="column">
                  <wp:posOffset>4343400</wp:posOffset>
                </wp:positionH>
                <wp:positionV relativeFrom="paragraph">
                  <wp:posOffset>5867400</wp:posOffset>
                </wp:positionV>
                <wp:extent cx="1143000" cy="563880"/>
                <wp:effectExtent l="0" t="0" r="1905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895D6D" w:rsidRDefault="00D16893" w:rsidP="00895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5D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King Cnut</w:t>
                            </w:r>
                          </w:p>
                          <w:p w:rsidR="00D16893" w:rsidRPr="00895D6D" w:rsidRDefault="00D16893" w:rsidP="00895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895D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16-1035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C44E" id="Text Box 29" o:spid="_x0000_s1038" type="#_x0000_t202" style="position:absolute;margin-left:342pt;margin-top:462pt;width:90pt;height:4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" fillcolor="white [3201]" strokeweight=".5pt">
                <v:textbox>
                  <w:txbxContent>
                    <w:p w:rsidR="00D16893" w:rsidRPr="00895D6D" w:rsidRDefault="00D16893" w:rsidP="00895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5D6D">
                        <w:rPr>
                          <w:rFonts w:ascii="Comic Sans MS" w:hAnsi="Comic Sans MS"/>
                          <w:sz w:val="20"/>
                          <w:szCs w:val="20"/>
                        </w:rPr>
                        <w:t>King Cnut</w:t>
                      </w:r>
                    </w:p>
                    <w:p w:rsidR="00D16893" w:rsidRPr="00895D6D" w:rsidRDefault="00D16893" w:rsidP="00895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895D6D">
                        <w:rPr>
                          <w:rFonts w:ascii="Comic Sans MS" w:hAnsi="Comic Sans MS"/>
                          <w:sz w:val="20"/>
                          <w:szCs w:val="20"/>
                        </w:rPr>
                        <w:t>16-1035</w:t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84F2F4" wp14:editId="1D6929EC">
                <wp:simplePos x="0" y="0"/>
                <wp:positionH relativeFrom="column">
                  <wp:posOffset>4305300</wp:posOffset>
                </wp:positionH>
                <wp:positionV relativeFrom="paragraph">
                  <wp:posOffset>4983480</wp:posOffset>
                </wp:positionV>
                <wp:extent cx="1135380" cy="838200"/>
                <wp:effectExtent l="0" t="0" r="762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893" w:rsidRDefault="00D168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33472" wp14:editId="2A0FA45A">
                                  <wp:extent cx="1010285" cy="731520"/>
                                  <wp:effectExtent l="0" t="0" r="0" b="0"/>
                                  <wp:docPr id="50" name="Picture 5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285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EA480" id="Text Box 34" o:spid="_x0000_s1039" type="#_x0000_t202" style="position:absolute;margin-left:339pt;margin-top:392.4pt;width:89.4pt;height:6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" fillcolor="white [3201]" stroked="f" strokeweight=".5pt">
                <v:textbox>
                  <w:txbxContent>
                    <w:p w:rsidR="00D16893" w:rsidRDefault="00D168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96CBB0" wp14:editId="2210F9AE">
                            <wp:extent cx="1010285" cy="731520"/>
                            <wp:effectExtent l="0" t="0" r="0" b="0"/>
                            <wp:docPr id="50" name="Picture 5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285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A0DCF" wp14:editId="7370BE8C">
                <wp:simplePos x="0" y="0"/>
                <wp:positionH relativeFrom="column">
                  <wp:posOffset>3048000</wp:posOffset>
                </wp:positionH>
                <wp:positionV relativeFrom="paragraph">
                  <wp:posOffset>4831080</wp:posOffset>
                </wp:positionV>
                <wp:extent cx="1082040" cy="1005840"/>
                <wp:effectExtent l="0" t="0" r="381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893" w:rsidRDefault="00D168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F07D3D" wp14:editId="7F014534">
                                  <wp:extent cx="862330" cy="1027777"/>
                                  <wp:effectExtent l="0" t="0" r="0" b="1270"/>
                                  <wp:docPr id="51" name="Picture 5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1027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C396" id="Text Box 27" o:spid="_x0000_s1040" type="#_x0000_t202" style="position:absolute;margin-left:240pt;margin-top:380.4pt;width:85.2pt;height:7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" fillcolor="white [3201]" stroked="f" strokeweight=".5pt">
                <v:textbox>
                  <w:txbxContent>
                    <w:p w:rsidR="00D16893" w:rsidRDefault="00D168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7651EC" wp14:editId="3831A0FA">
                            <wp:extent cx="862330" cy="1027777"/>
                            <wp:effectExtent l="0" t="0" r="0" b="1270"/>
                            <wp:docPr id="51" name="Picture 5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1027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4B06D5" wp14:editId="2451EA87">
                <wp:simplePos x="0" y="0"/>
                <wp:positionH relativeFrom="column">
                  <wp:posOffset>2987040</wp:posOffset>
                </wp:positionH>
                <wp:positionV relativeFrom="paragraph">
                  <wp:posOffset>5875020</wp:posOffset>
                </wp:positionV>
                <wp:extent cx="1219200" cy="556260"/>
                <wp:effectExtent l="0" t="0" r="1905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893" w:rsidRPr="00895D6D" w:rsidRDefault="00D16893" w:rsidP="00895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5D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Alfred the Great</w:t>
                            </w:r>
                          </w:p>
                          <w:p w:rsidR="00D16893" w:rsidRPr="00895D6D" w:rsidRDefault="00D16893" w:rsidP="00895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5D6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886-899</w:t>
                            </w:r>
                          </w:p>
                          <w:p w:rsidR="00D16893" w:rsidRDefault="00D16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06D5" id="Text Box 25" o:spid="_x0000_s1043" type="#_x0000_t202" style="position:absolute;margin-left:235.2pt;margin-top:462.6pt;width:96pt;height:4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" fillcolor="white [3201]" strokeweight=".5pt">
                <v:textbox>
                  <w:txbxContent>
                    <w:p w:rsidR="00D16893" w:rsidRPr="00895D6D" w:rsidRDefault="00D16893" w:rsidP="00895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5D6D">
                        <w:rPr>
                          <w:rFonts w:ascii="Comic Sans MS" w:hAnsi="Comic Sans MS"/>
                          <w:sz w:val="20"/>
                          <w:szCs w:val="20"/>
                        </w:rPr>
                        <w:t>Alfred the Great</w:t>
                      </w:r>
                    </w:p>
                    <w:p w:rsidR="00D16893" w:rsidRPr="00895D6D" w:rsidRDefault="00D16893" w:rsidP="00895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5D6D">
                        <w:rPr>
                          <w:rFonts w:ascii="Comic Sans MS" w:hAnsi="Comic Sans MS"/>
                          <w:sz w:val="20"/>
                          <w:szCs w:val="20"/>
                        </w:rPr>
                        <w:t>886-899</w:t>
                      </w:r>
                    </w:p>
                    <w:p w:rsidR="00D16893" w:rsidRDefault="00D16893"/>
                  </w:txbxContent>
                </v:textbox>
              </v:shape>
            </w:pict>
          </mc:Fallback>
        </mc:AlternateContent>
      </w:r>
      <w:r w:rsidR="00D168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114E05" wp14:editId="56EB186A">
                <wp:simplePos x="0" y="0"/>
                <wp:positionH relativeFrom="column">
                  <wp:posOffset>3000376</wp:posOffset>
                </wp:positionH>
                <wp:positionV relativeFrom="paragraph">
                  <wp:posOffset>5743575</wp:posOffset>
                </wp:positionV>
                <wp:extent cx="2038350" cy="6762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893" w:rsidRPr="004641A7" w:rsidRDefault="00D1689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4E05" id="Text Box 21" o:spid="_x0000_s1044" type="#_x0000_t202" style="position:absolute;margin-left:236.25pt;margin-top:452.25pt;width:160.5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" fillcolor="white [3201]" stroked="f" strokeweight=".5pt">
                <v:textbox>
                  <w:txbxContent>
                    <w:p w:rsidR="00D16893" w:rsidRPr="004641A7" w:rsidRDefault="00D1689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7149" w:rsidSect="00B836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95"/>
    <w:rsid w:val="00044B53"/>
    <w:rsid w:val="00092EA9"/>
    <w:rsid w:val="000A2218"/>
    <w:rsid w:val="00100529"/>
    <w:rsid w:val="00136803"/>
    <w:rsid w:val="00164DD3"/>
    <w:rsid w:val="001B505E"/>
    <w:rsid w:val="00284837"/>
    <w:rsid w:val="002908C5"/>
    <w:rsid w:val="00302B6D"/>
    <w:rsid w:val="003B5787"/>
    <w:rsid w:val="00431DE2"/>
    <w:rsid w:val="00444821"/>
    <w:rsid w:val="004641A7"/>
    <w:rsid w:val="004B6E1E"/>
    <w:rsid w:val="00511661"/>
    <w:rsid w:val="0052514D"/>
    <w:rsid w:val="00567627"/>
    <w:rsid w:val="005F782F"/>
    <w:rsid w:val="0060445D"/>
    <w:rsid w:val="00614166"/>
    <w:rsid w:val="006A7149"/>
    <w:rsid w:val="00703D1B"/>
    <w:rsid w:val="007578B7"/>
    <w:rsid w:val="00821300"/>
    <w:rsid w:val="00873A43"/>
    <w:rsid w:val="00895D6D"/>
    <w:rsid w:val="00947A5D"/>
    <w:rsid w:val="00952E36"/>
    <w:rsid w:val="00A95CF8"/>
    <w:rsid w:val="00AB1EB7"/>
    <w:rsid w:val="00AB528A"/>
    <w:rsid w:val="00B04361"/>
    <w:rsid w:val="00B243F1"/>
    <w:rsid w:val="00B475A6"/>
    <w:rsid w:val="00B83695"/>
    <w:rsid w:val="00BF53BF"/>
    <w:rsid w:val="00C96BD2"/>
    <w:rsid w:val="00CE0F52"/>
    <w:rsid w:val="00D16893"/>
    <w:rsid w:val="00D44BBC"/>
    <w:rsid w:val="00DD5D65"/>
    <w:rsid w:val="00E9194F"/>
    <w:rsid w:val="00EB7577"/>
    <w:rsid w:val="00EE2DA5"/>
    <w:rsid w:val="00F07086"/>
    <w:rsid w:val="00F45AC4"/>
    <w:rsid w:val="00F6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6AFBF"/>
  <w15:chartTrackingRefBased/>
  <w15:docId w15:val="{C7BFACC3-2A07-4937-9498-8519E329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7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5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1A8D800D</Template>
  <TotalTime>76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V. Bulmer</dc:creator>
  <cp:keywords/>
  <dc:description/>
  <cp:lastModifiedBy>Mrs. V. Bulmer</cp:lastModifiedBy>
  <cp:revision>18</cp:revision>
  <cp:lastPrinted>2022-06-22T09:19:00Z</cp:lastPrinted>
  <dcterms:created xsi:type="dcterms:W3CDTF">2022-06-21T19:42:00Z</dcterms:created>
  <dcterms:modified xsi:type="dcterms:W3CDTF">2022-06-22T09:21:00Z</dcterms:modified>
</cp:coreProperties>
</file>