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85"/>
        <w:tblW w:w="14667" w:type="dxa"/>
        <w:tblLook w:val="04A0" w:firstRow="1" w:lastRow="0" w:firstColumn="1" w:lastColumn="0" w:noHBand="0" w:noVBand="1"/>
      </w:tblPr>
      <w:tblGrid>
        <w:gridCol w:w="2932"/>
        <w:gridCol w:w="2932"/>
        <w:gridCol w:w="2933"/>
        <w:gridCol w:w="5870"/>
      </w:tblGrid>
      <w:tr w:rsidR="00B83695" w:rsidTr="00044B53">
        <w:trPr>
          <w:trHeight w:val="260"/>
        </w:trPr>
        <w:tc>
          <w:tcPr>
            <w:tcW w:w="14667" w:type="dxa"/>
            <w:gridSpan w:val="4"/>
            <w:shd w:val="clear" w:color="auto" w:fill="00B0F0"/>
          </w:tcPr>
          <w:p w:rsidR="00B83695" w:rsidRDefault="00B83695" w:rsidP="00B83695">
            <w:pPr>
              <w:jc w:val="center"/>
            </w:pPr>
            <w:r>
              <w:t>North Walkden Primary School Knowledge Organiser</w:t>
            </w:r>
          </w:p>
        </w:tc>
      </w:tr>
      <w:tr w:rsidR="00B83695" w:rsidTr="00431DE2">
        <w:trPr>
          <w:trHeight w:val="505"/>
        </w:trPr>
        <w:tc>
          <w:tcPr>
            <w:tcW w:w="2932" w:type="dxa"/>
            <w:shd w:val="clear" w:color="auto" w:fill="00B0F0"/>
          </w:tcPr>
          <w:p w:rsidR="00B83695" w:rsidRDefault="00B83695" w:rsidP="00B83695">
            <w:r>
              <w:t>Subject: History</w:t>
            </w:r>
          </w:p>
        </w:tc>
        <w:tc>
          <w:tcPr>
            <w:tcW w:w="2932" w:type="dxa"/>
            <w:shd w:val="clear" w:color="auto" w:fill="00B0F0"/>
          </w:tcPr>
          <w:p w:rsidR="00B83695" w:rsidRDefault="00B83695" w:rsidP="00823167">
            <w:r>
              <w:t xml:space="preserve">Term: </w:t>
            </w:r>
            <w:r w:rsidR="004A6468">
              <w:t>Spring</w:t>
            </w:r>
          </w:p>
        </w:tc>
        <w:tc>
          <w:tcPr>
            <w:tcW w:w="2933" w:type="dxa"/>
            <w:shd w:val="clear" w:color="auto" w:fill="00B0F0"/>
          </w:tcPr>
          <w:p w:rsidR="00B83695" w:rsidRDefault="004A6468" w:rsidP="00B83695">
            <w:r>
              <w:t>Year Group: 4</w:t>
            </w:r>
          </w:p>
        </w:tc>
        <w:tc>
          <w:tcPr>
            <w:tcW w:w="5870" w:type="dxa"/>
            <w:shd w:val="clear" w:color="auto" w:fill="00B0F0"/>
          </w:tcPr>
          <w:p w:rsidR="00B83695" w:rsidRDefault="00B83695" w:rsidP="006F7EFB">
            <w:r>
              <w:t xml:space="preserve">NC Link: </w:t>
            </w:r>
            <w:r w:rsidR="006F7EFB">
              <w:t>Britain’s settlement by Anglo-Saxons and Scots</w:t>
            </w:r>
          </w:p>
        </w:tc>
      </w:tr>
    </w:tbl>
    <w:p w:rsidR="006A7149" w:rsidRDefault="003104C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1950720</wp:posOffset>
                </wp:positionV>
                <wp:extent cx="3444240" cy="952500"/>
                <wp:effectExtent l="0" t="0" r="2286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4CE" w:rsidRDefault="003104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778EB3" wp14:editId="3D34B706">
                                  <wp:extent cx="3255010" cy="800100"/>
                                  <wp:effectExtent l="0" t="0" r="254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501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58.2pt;margin-top:153.6pt;width:271.2pt;height: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" fillcolor="white [3201]" strokeweight=".5pt">
                <v:textbox>
                  <w:txbxContent>
                    <w:p w:rsidR="003104CE" w:rsidRDefault="003104C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778EB3" wp14:editId="3D34B706">
                            <wp:extent cx="3255010" cy="800100"/>
                            <wp:effectExtent l="0" t="0" r="254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5010" cy="800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5875020</wp:posOffset>
                </wp:positionV>
                <wp:extent cx="1851660" cy="518160"/>
                <wp:effectExtent l="0" t="0" r="1524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4CE" w:rsidRPr="003104CE" w:rsidRDefault="003104CE" w:rsidP="003104C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Who was buried at Sutton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Hoo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27" type="#_x0000_t202" style="position:absolute;margin-left:298.2pt;margin-top:462.6pt;width:145.8pt;height:4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" fillcolor="white [3201]" strokeweight=".5pt">
                <v:textbox>
                  <w:txbxContent>
                    <w:p w:rsidR="003104CE" w:rsidRPr="003104CE" w:rsidRDefault="003104CE" w:rsidP="003104C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Who was buried at Sutton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Hoo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2CA46E" wp14:editId="45ACE72D">
                <wp:simplePos x="0" y="0"/>
                <wp:positionH relativeFrom="column">
                  <wp:posOffset>5882640</wp:posOffset>
                </wp:positionH>
                <wp:positionV relativeFrom="paragraph">
                  <wp:posOffset>4716780</wp:posOffset>
                </wp:positionV>
                <wp:extent cx="3764280" cy="1798320"/>
                <wp:effectExtent l="0" t="0" r="2667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1798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Default="007604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A46E" id="Text Box 13" o:spid="_x0000_s1028" type="#_x0000_t202" style="position:absolute;margin-left:463.2pt;margin-top:371.4pt;width:296.4pt;height:14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" fillcolor="white [3201]" strokeweight=".5pt">
                <v:textbox>
                  <w:txbxContent>
                    <w:p w:rsidR="00760450" w:rsidRDefault="0076045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F05E23" wp14:editId="3B58587B">
                <wp:simplePos x="0" y="0"/>
                <wp:positionH relativeFrom="column">
                  <wp:posOffset>1569720</wp:posOffset>
                </wp:positionH>
                <wp:positionV relativeFrom="paragraph">
                  <wp:posOffset>3741420</wp:posOffset>
                </wp:positionV>
                <wp:extent cx="2034540" cy="2354580"/>
                <wp:effectExtent l="0" t="0" r="22860" b="266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2354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62CF1" w:rsidRPr="00D62CF1" w:rsidRDefault="00D62CF1" w:rsidP="00D62CF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D62CF1">
                              <w:rPr>
                                <w:rFonts w:ascii="Comic Sans MS" w:hAnsi="Comic Sans MS"/>
                              </w:rPr>
                              <w:t>Where did they come from?</w:t>
                            </w:r>
                          </w:p>
                          <w:p w:rsidR="00D62CF1" w:rsidRDefault="00D62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05E23" id="Text Box 25" o:spid="_x0000_s1029" type="#_x0000_t202" style="position:absolute;margin-left:123.6pt;margin-top:294.6pt;width:160.2pt;height:18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" fillcolor="white [3201]" strokeweight=".5pt">
                <v:textbox>
                  <w:txbxContent>
                    <w:p w:rsidR="00D62CF1" w:rsidRPr="00D62CF1" w:rsidRDefault="00D62CF1" w:rsidP="00D62CF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D62CF1">
                        <w:rPr>
                          <w:rFonts w:ascii="Comic Sans MS" w:hAnsi="Comic Sans MS"/>
                        </w:rPr>
                        <w:t>Where did they come from?</w:t>
                      </w:r>
                    </w:p>
                    <w:p w:rsidR="00D62CF1" w:rsidRDefault="00D62CF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473283" wp14:editId="11699E8A">
                <wp:simplePos x="0" y="0"/>
                <wp:positionH relativeFrom="column">
                  <wp:posOffset>3695700</wp:posOffset>
                </wp:positionH>
                <wp:positionV relativeFrom="paragraph">
                  <wp:posOffset>3886200</wp:posOffset>
                </wp:positionV>
                <wp:extent cx="2042160" cy="2561590"/>
                <wp:effectExtent l="0" t="0" r="15240" b="1016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2561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04CE" w:rsidRDefault="003104C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B9FB157" wp14:editId="58630A88">
                                  <wp:extent cx="1790700" cy="1845418"/>
                                  <wp:effectExtent l="0" t="0" r="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983" cy="1850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73283" id="Text Box 28" o:spid="_x0000_s1030" type="#_x0000_t202" style="position:absolute;margin-left:291pt;margin-top:306pt;width:160.8pt;height:20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" fillcolor="white [3201]" strokeweight=".5pt">
                <v:textbox>
                  <w:txbxContent>
                    <w:p w:rsidR="003104CE" w:rsidRDefault="003104C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B9FB157" wp14:editId="58630A88">
                            <wp:extent cx="1790700" cy="1845418"/>
                            <wp:effectExtent l="0" t="0" r="0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983" cy="1850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F3CA89" wp14:editId="72AD984C">
                <wp:simplePos x="0" y="0"/>
                <wp:positionH relativeFrom="column">
                  <wp:posOffset>1668780</wp:posOffset>
                </wp:positionH>
                <wp:positionV relativeFrom="paragraph">
                  <wp:posOffset>4023360</wp:posOffset>
                </wp:positionV>
                <wp:extent cx="1790700" cy="19507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2CF1" w:rsidRDefault="00D62C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420CF4C" wp14:editId="19BD527B">
                                  <wp:extent cx="1647190" cy="183642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7190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3CA89" id="Text Box 26" o:spid="_x0000_s1031" type="#_x0000_t202" style="position:absolute;margin-left:131.4pt;margin-top:316.8pt;width:141pt;height:15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" fillcolor="white [3201]" stroked="f" strokeweight=".5pt">
                <v:textbox>
                  <w:txbxContent>
                    <w:p w:rsidR="00D62CF1" w:rsidRDefault="00D62C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420CF4C" wp14:editId="19BD527B">
                            <wp:extent cx="1647190" cy="183642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7190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C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89419" wp14:editId="2C16398E">
                <wp:simplePos x="0" y="0"/>
                <wp:positionH relativeFrom="column">
                  <wp:posOffset>2781300</wp:posOffset>
                </wp:positionH>
                <wp:positionV relativeFrom="paragraph">
                  <wp:posOffset>1036320</wp:posOffset>
                </wp:positionV>
                <wp:extent cx="3114675" cy="2651760"/>
                <wp:effectExtent l="0" t="0" r="2857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Default="00B243F1" w:rsidP="00B243F1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Key Facts</w:t>
                            </w:r>
                          </w:p>
                          <w:p w:rsidR="00B475A6" w:rsidRPr="003319E0" w:rsidRDefault="006812F6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19E0">
                              <w:rPr>
                                <w:rFonts w:ascii="Comic Sans MS" w:hAnsi="Comic Sans MS"/>
                              </w:rPr>
                              <w:t>Anglo-Saxons originally came from Denmark in search of land for farming.</w:t>
                            </w:r>
                          </w:p>
                          <w:p w:rsidR="006812F6" w:rsidRPr="003319E0" w:rsidRDefault="006812F6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19E0">
                              <w:rPr>
                                <w:rFonts w:ascii="Comic Sans MS" w:hAnsi="Comic Sans MS"/>
                              </w:rPr>
                              <w:t>They battled with Picts and Scots for their land but they didn’t win.</w:t>
                            </w:r>
                          </w:p>
                          <w:p w:rsidR="006812F6" w:rsidRPr="003319E0" w:rsidRDefault="006812F6" w:rsidP="00AB1EB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19E0">
                              <w:rPr>
                                <w:rFonts w:ascii="Comic Sans MS" w:hAnsi="Comic Sans MS"/>
                              </w:rPr>
                              <w:t>Anglo-Saxons devised the 7 kingdoms of England.</w:t>
                            </w:r>
                          </w:p>
                          <w:p w:rsidR="006812F6" w:rsidRPr="003319E0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19E0">
                              <w:rPr>
                                <w:rFonts w:ascii="Comic Sans MS" w:hAnsi="Comic Sans MS"/>
                              </w:rPr>
                              <w:t xml:space="preserve">Anglo-Saxons </w:t>
                            </w:r>
                            <w:r w:rsidR="005B209E" w:rsidRPr="003319E0">
                              <w:rPr>
                                <w:rFonts w:ascii="Comic Sans MS" w:hAnsi="Comic Sans MS"/>
                              </w:rPr>
                              <w:t>arrived as Pagans but converted to Christianity and this became the main religion.</w:t>
                            </w:r>
                          </w:p>
                          <w:p w:rsidR="00B243F1" w:rsidRPr="00873A43" w:rsidRDefault="00B243F1" w:rsidP="00B243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9419" id="Text Box 4" o:spid="_x0000_s1032" type="#_x0000_t202" style="position:absolute;margin-left:219pt;margin-top:81.6pt;width:245.25pt;height:20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" fillcolor="white [3201]" strokeweight="1.5pt">
                <v:textbox>
                  <w:txbxContent>
                    <w:p w:rsidR="00B83695" w:rsidRDefault="00B243F1" w:rsidP="00B243F1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Key Facts</w:t>
                      </w:r>
                    </w:p>
                    <w:p w:rsidR="00B475A6" w:rsidRPr="003319E0" w:rsidRDefault="006812F6" w:rsidP="00AB1EB7">
                      <w:pPr>
                        <w:rPr>
                          <w:rFonts w:ascii="Comic Sans MS" w:hAnsi="Comic Sans MS"/>
                        </w:rPr>
                      </w:pPr>
                      <w:r w:rsidRPr="003319E0">
                        <w:rPr>
                          <w:rFonts w:ascii="Comic Sans MS" w:hAnsi="Comic Sans MS"/>
                        </w:rPr>
                        <w:t>Anglo-Saxons originally came from Denmark in search of land for farming.</w:t>
                      </w:r>
                    </w:p>
                    <w:p w:rsidR="006812F6" w:rsidRPr="003319E0" w:rsidRDefault="006812F6" w:rsidP="00AB1EB7">
                      <w:pPr>
                        <w:rPr>
                          <w:rFonts w:ascii="Comic Sans MS" w:hAnsi="Comic Sans MS"/>
                        </w:rPr>
                      </w:pPr>
                      <w:r w:rsidRPr="003319E0">
                        <w:rPr>
                          <w:rFonts w:ascii="Comic Sans MS" w:hAnsi="Comic Sans MS"/>
                        </w:rPr>
                        <w:t>They battled with Picts and Scots for their land but they didn’t win.</w:t>
                      </w:r>
                    </w:p>
                    <w:p w:rsidR="006812F6" w:rsidRPr="003319E0" w:rsidRDefault="006812F6" w:rsidP="00AB1EB7">
                      <w:pPr>
                        <w:rPr>
                          <w:rFonts w:ascii="Comic Sans MS" w:hAnsi="Comic Sans MS"/>
                        </w:rPr>
                      </w:pPr>
                      <w:r w:rsidRPr="003319E0">
                        <w:rPr>
                          <w:rFonts w:ascii="Comic Sans MS" w:hAnsi="Comic Sans MS"/>
                        </w:rPr>
                        <w:t>Anglo-Saxons devised the 7 kingdoms of England.</w:t>
                      </w:r>
                    </w:p>
                    <w:p w:rsidR="006812F6" w:rsidRPr="003319E0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3319E0">
                        <w:rPr>
                          <w:rFonts w:ascii="Comic Sans MS" w:hAnsi="Comic Sans MS"/>
                        </w:rPr>
                        <w:t xml:space="preserve">Anglo-Saxons </w:t>
                      </w:r>
                      <w:r w:rsidR="005B209E" w:rsidRPr="003319E0">
                        <w:rPr>
                          <w:rFonts w:ascii="Comic Sans MS" w:hAnsi="Comic Sans MS"/>
                        </w:rPr>
                        <w:t>arrived as Pagans but converted to Christianity and this became the main religion.</w:t>
                      </w:r>
                    </w:p>
                    <w:p w:rsidR="00B243F1" w:rsidRPr="00873A43" w:rsidRDefault="00B243F1" w:rsidP="00B243F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C4FEC" wp14:editId="7ED2DC1C">
                <wp:simplePos x="0" y="0"/>
                <wp:positionH relativeFrom="column">
                  <wp:posOffset>5882640</wp:posOffset>
                </wp:positionH>
                <wp:positionV relativeFrom="paragraph">
                  <wp:posOffset>5182870</wp:posOffset>
                </wp:positionV>
                <wp:extent cx="1127760" cy="1280160"/>
                <wp:effectExtent l="0" t="0" r="1524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Default="007604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077A2D" wp14:editId="51E70B74">
                                  <wp:extent cx="982980" cy="1273810"/>
                                  <wp:effectExtent l="0" t="0" r="7620" b="254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1273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4FEC" id="Text Box 18" o:spid="_x0000_s1033" type="#_x0000_t202" style="position:absolute;margin-left:463.2pt;margin-top:408.1pt;width:88.8pt;height:100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" fillcolor="white [3201]" strokeweight=".5pt">
                <v:textbox>
                  <w:txbxContent>
                    <w:p w:rsidR="00760450" w:rsidRDefault="007604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077A2D" wp14:editId="51E70B74">
                            <wp:extent cx="982980" cy="1273810"/>
                            <wp:effectExtent l="0" t="0" r="7620" b="254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80" cy="1273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531408" wp14:editId="60346C78">
                <wp:simplePos x="0" y="0"/>
                <wp:positionH relativeFrom="column">
                  <wp:posOffset>5867400</wp:posOffset>
                </wp:positionH>
                <wp:positionV relativeFrom="paragraph">
                  <wp:posOffset>4770120</wp:posOffset>
                </wp:positionV>
                <wp:extent cx="1127760" cy="396240"/>
                <wp:effectExtent l="0" t="0" r="15240" b="228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76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Pr="00760450" w:rsidRDefault="0076045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60450">
                              <w:rPr>
                                <w:rFonts w:ascii="Comic Sans MS" w:hAnsi="Comic Sans MS"/>
                              </w:rPr>
                              <w:t>Anglo-Saxons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1408" id="Text Box 16" o:spid="_x0000_s1034" type="#_x0000_t202" style="position:absolute;margin-left:462pt;margin-top:375.6pt;width:88.8pt;height:3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" fillcolor="white [3201]" strokeweight=".5pt">
                <v:textbox>
                  <w:txbxContent>
                    <w:p w:rsidR="00760450" w:rsidRPr="00760450" w:rsidRDefault="00760450">
                      <w:pPr>
                        <w:rPr>
                          <w:rFonts w:ascii="Comic Sans MS" w:hAnsi="Comic Sans MS"/>
                        </w:rPr>
                      </w:pPr>
                      <w:r w:rsidRPr="00760450">
                        <w:rPr>
                          <w:rFonts w:ascii="Comic Sans MS" w:hAnsi="Comic Sans MS"/>
                        </w:rPr>
                        <w:t>Anglo-Saxons</w:t>
                      </w: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321148" wp14:editId="59CDE141">
                <wp:simplePos x="0" y="0"/>
                <wp:positionH relativeFrom="column">
                  <wp:posOffset>7078980</wp:posOffset>
                </wp:positionH>
                <wp:positionV relativeFrom="paragraph">
                  <wp:posOffset>5157470</wp:posOffset>
                </wp:positionV>
                <wp:extent cx="1143000" cy="128905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Default="007604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AE546" wp14:editId="74FA6E6A">
                                  <wp:extent cx="941705" cy="124333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70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21148" id="Text Box 23" o:spid="_x0000_s1035" type="#_x0000_t202" style="position:absolute;margin-left:557.4pt;margin-top:406.1pt;width:90pt;height:10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" fillcolor="white [3201]" strokeweight=".5pt">
                <v:textbox>
                  <w:txbxContent>
                    <w:p w:rsidR="00760450" w:rsidRDefault="007604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AE546" wp14:editId="74FA6E6A">
                            <wp:extent cx="941705" cy="124333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705" cy="1243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475C3F" wp14:editId="2EAAAA5D">
                <wp:simplePos x="0" y="0"/>
                <wp:positionH relativeFrom="column">
                  <wp:posOffset>7056120</wp:posOffset>
                </wp:positionH>
                <wp:positionV relativeFrom="paragraph">
                  <wp:posOffset>4754880</wp:posOffset>
                </wp:positionV>
                <wp:extent cx="1165860" cy="358140"/>
                <wp:effectExtent l="0" t="0" r="15240" b="228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Pr="00760450" w:rsidRDefault="00760450" w:rsidP="00760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60450">
                              <w:rPr>
                                <w:rFonts w:ascii="Comic Sans MS" w:hAnsi="Comic Sans MS"/>
                              </w:rPr>
                              <w:t>Picts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75C3F" id="Text Box 14" o:spid="_x0000_s1036" type="#_x0000_t202" style="position:absolute;margin-left:555.6pt;margin-top:374.4pt;width:91.8pt;height:2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" fillcolor="white [3201]" strokeweight=".5pt">
                <v:textbox>
                  <w:txbxContent>
                    <w:p w:rsidR="00760450" w:rsidRPr="00760450" w:rsidRDefault="00760450" w:rsidP="0076045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60450">
                        <w:rPr>
                          <w:rFonts w:ascii="Comic Sans MS" w:hAnsi="Comic Sans MS"/>
                        </w:rPr>
                        <w:t>Picts</w:t>
                      </w: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568494" wp14:editId="662916F4">
                <wp:simplePos x="0" y="0"/>
                <wp:positionH relativeFrom="column">
                  <wp:posOffset>8305800</wp:posOffset>
                </wp:positionH>
                <wp:positionV relativeFrom="paragraph">
                  <wp:posOffset>5133340</wp:posOffset>
                </wp:positionV>
                <wp:extent cx="1242060" cy="1311910"/>
                <wp:effectExtent l="0" t="0" r="15240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311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Default="007604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C0EE71" wp14:editId="168828F0">
                                  <wp:extent cx="1009650" cy="1250950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65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8494" id="Text Box 21" o:spid="_x0000_s1037" type="#_x0000_t202" style="position:absolute;margin-left:654pt;margin-top:404.2pt;width:97.8pt;height:103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" fillcolor="white [3201]" strokeweight=".5pt">
                <v:textbox>
                  <w:txbxContent>
                    <w:p w:rsidR="00760450" w:rsidRDefault="0076045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C0EE71" wp14:editId="168828F0">
                            <wp:extent cx="1009650" cy="1250950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9650" cy="1250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04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626BC7" wp14:editId="47CD82AA">
                <wp:simplePos x="0" y="0"/>
                <wp:positionH relativeFrom="column">
                  <wp:posOffset>8305800</wp:posOffset>
                </wp:positionH>
                <wp:positionV relativeFrom="paragraph">
                  <wp:posOffset>4747260</wp:posOffset>
                </wp:positionV>
                <wp:extent cx="1226820" cy="350520"/>
                <wp:effectExtent l="0" t="0" r="1143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0450" w:rsidRPr="00760450" w:rsidRDefault="00760450" w:rsidP="0076045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760450">
                              <w:rPr>
                                <w:rFonts w:ascii="Comic Sans MS" w:hAnsi="Comic Sans MS"/>
                              </w:rPr>
                              <w:t>Scots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6BC7" id="Text Box 17" o:spid="_x0000_s1038" type="#_x0000_t202" style="position:absolute;margin-left:654pt;margin-top:373.8pt;width:96.6pt;height:2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" fillcolor="white [3201]" strokeweight=".5pt">
                <v:textbox>
                  <w:txbxContent>
                    <w:p w:rsidR="00760450" w:rsidRPr="00760450" w:rsidRDefault="00760450" w:rsidP="0076045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760450">
                        <w:rPr>
                          <w:rFonts w:ascii="Comic Sans MS" w:hAnsi="Comic Sans MS"/>
                        </w:rPr>
                        <w:t>Scots</w:t>
                      </w:r>
                    </w:p>
                  </w:txbxContent>
                </v:textbox>
              </v:shape>
            </w:pict>
          </mc:Fallback>
        </mc:AlternateContent>
      </w:r>
      <w:r w:rsidR="003319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9C5EFF" wp14:editId="4EF5025D">
                <wp:simplePos x="0" y="0"/>
                <wp:positionH relativeFrom="margin">
                  <wp:posOffset>-769620</wp:posOffset>
                </wp:positionH>
                <wp:positionV relativeFrom="paragraph">
                  <wp:posOffset>3649980</wp:posOffset>
                </wp:positionV>
                <wp:extent cx="2270760" cy="2918460"/>
                <wp:effectExtent l="0" t="0" r="1524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194F" w:rsidRDefault="001A0750" w:rsidP="00E9194F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  <w:t>Anglo-Saxon Kingdoms</w:t>
                            </w:r>
                          </w:p>
                          <w:p w:rsidR="008564FC" w:rsidRDefault="001A0750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F0D322" wp14:editId="10E09E70">
                                  <wp:extent cx="2065020" cy="2400053"/>
                                  <wp:effectExtent l="0" t="0" r="0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165" cy="2403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  <w:p w:rsidR="0035316B" w:rsidRP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</w:p>
                          <w:p w:rsidR="0035316B" w:rsidRPr="0035316B" w:rsidRDefault="0035316B" w:rsidP="0035316B">
                            <w:pPr>
                              <w:rPr>
                                <w:rFonts w:ascii="Comic Sans MS" w:hAnsi="Comic Sans MS"/>
                                <w:noProof/>
                                <w:u w:val="single"/>
                                <w:lang w:eastAsia="en-GB"/>
                              </w:rPr>
                            </w:pPr>
                          </w:p>
                          <w:p w:rsidR="00B83695" w:rsidRDefault="00B836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C5EFF" id="Text Box 5" o:spid="_x0000_s1039" type="#_x0000_t202" style="position:absolute;margin-left:-60.6pt;margin-top:287.4pt;width:178.8pt;height:229.8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" fillcolor="white [3201]" strokeweight=".5pt">
                <v:textbox>
                  <w:txbxContent>
                    <w:p w:rsidR="00E9194F" w:rsidRDefault="001A0750" w:rsidP="00E9194F">
                      <w:pPr>
                        <w:jc w:val="center"/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  <w:t>Anglo-Saxon Kingdoms</w:t>
                      </w:r>
                    </w:p>
                    <w:p w:rsidR="008564FC" w:rsidRDefault="001A0750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F0D322" wp14:editId="10E09E70">
                            <wp:extent cx="2065020" cy="2400053"/>
                            <wp:effectExtent l="0" t="0" r="0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165" cy="2403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  <w:p w:rsidR="0035316B" w:rsidRPr="0035316B" w:rsidRDefault="0035316B" w:rsidP="0035316B">
                      <w:pPr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</w:p>
                    <w:p w:rsidR="0035316B" w:rsidRPr="0035316B" w:rsidRDefault="0035316B" w:rsidP="0035316B">
                      <w:pPr>
                        <w:rPr>
                          <w:rFonts w:ascii="Comic Sans MS" w:hAnsi="Comic Sans MS"/>
                          <w:noProof/>
                          <w:u w:val="single"/>
                          <w:lang w:eastAsia="en-GB"/>
                        </w:rPr>
                      </w:pPr>
                    </w:p>
                    <w:p w:rsidR="00B83695" w:rsidRDefault="00B83695"/>
                  </w:txbxContent>
                </v:textbox>
                <w10:wrap anchorx="margin"/>
              </v:shape>
            </w:pict>
          </mc:Fallback>
        </mc:AlternateContent>
      </w:r>
      <w:r w:rsidR="005B20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6881F1" wp14:editId="4C4DB5BE">
                <wp:simplePos x="0" y="0"/>
                <wp:positionH relativeFrom="column">
                  <wp:posOffset>5951220</wp:posOffset>
                </wp:positionH>
                <wp:positionV relativeFrom="paragraph">
                  <wp:posOffset>236220</wp:posOffset>
                </wp:positionV>
                <wp:extent cx="3672840" cy="4328160"/>
                <wp:effectExtent l="0" t="0" r="2286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432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302B6D" w:rsidP="00302B6D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Glossary of Vocabulary</w:t>
                            </w:r>
                          </w:p>
                          <w:p w:rsidR="006812F6" w:rsidRPr="005B209E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>Pagan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 xml:space="preserve"> – an ancient religion which worshipped many gods. When the Saxons first settled in Britain, they were Pagan but then changed to Christianity.</w:t>
                            </w:r>
                          </w:p>
                          <w:p w:rsidR="006812F6" w:rsidRPr="005B209E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 xml:space="preserve">Sutton </w:t>
                            </w:r>
                            <w:proofErr w:type="spellStart"/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>Hoo</w:t>
                            </w:r>
                            <w:proofErr w:type="spellEnd"/>
                            <w:r w:rsidRPr="005B209E">
                              <w:rPr>
                                <w:rFonts w:ascii="Comic Sans MS" w:hAnsi="Comic Sans MS"/>
                              </w:rPr>
                              <w:t xml:space="preserve"> – a grave site of an Anglo-Saxon king in England.</w:t>
                            </w:r>
                          </w:p>
                          <w:p w:rsidR="006812F6" w:rsidRPr="005B209E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>Runes</w:t>
                            </w: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>– ancient writing system and alphabet used by Anglo-Saxons</w:t>
                            </w:r>
                          </w:p>
                          <w:p w:rsidR="006812F6" w:rsidRPr="005B209E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>Migration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20652" w:rsidRPr="005B209E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20652" w:rsidRPr="005B209E">
                              <w:rPr>
                                <w:rFonts w:ascii="Comic Sans MS" w:hAnsi="Comic Sans MS"/>
                              </w:rPr>
                              <w:t>the movement of people from one place to another</w:t>
                            </w:r>
                          </w:p>
                          <w:p w:rsidR="00302B6D" w:rsidRPr="005B209E" w:rsidRDefault="006812F6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>Ages</w:t>
                            </w:r>
                            <w:r w:rsidR="00320652" w:rsidRPr="005B209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3231D" w:rsidRPr="005B209E">
                              <w:rPr>
                                <w:rFonts w:ascii="Comic Sans MS" w:hAnsi="Comic Sans MS"/>
                              </w:rPr>
                              <w:t>–</w:t>
                            </w:r>
                            <w:r w:rsidR="00320652" w:rsidRPr="005B209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3231D" w:rsidRPr="005B209E">
                              <w:rPr>
                                <w:rFonts w:ascii="Comic Sans MS" w:hAnsi="Comic Sans MS"/>
                              </w:rPr>
                              <w:t>a period of time when a particular power or people were in the majority</w:t>
                            </w:r>
                          </w:p>
                          <w:p w:rsidR="0023231D" w:rsidRPr="005B209E" w:rsidRDefault="005B209E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 xml:space="preserve">Picts – 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>tribes originally from Scotland who were feared</w:t>
                            </w:r>
                          </w:p>
                          <w:p w:rsidR="005B209E" w:rsidRPr="005B209E" w:rsidRDefault="005B209E" w:rsidP="006812F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209E">
                              <w:rPr>
                                <w:rFonts w:ascii="Comic Sans MS" w:hAnsi="Comic Sans MS"/>
                                <w:b/>
                              </w:rPr>
                              <w:t xml:space="preserve">Scots – </w:t>
                            </w:r>
                            <w:r w:rsidRPr="005B209E">
                              <w:rPr>
                                <w:rFonts w:ascii="Comic Sans MS" w:hAnsi="Comic Sans MS"/>
                              </w:rPr>
                              <w:t>tribes from Ireland who, like the Scots, were fierce and powerful fighters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881F1" id="Text Box 3" o:spid="_x0000_s1040" type="#_x0000_t202" style="position:absolute;margin-left:468.6pt;margin-top:18.6pt;width:289.2pt;height:340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" fillcolor="white [3201]" strokeweight=".5pt">
                <v:textbox>
                  <w:txbxContent>
                    <w:p w:rsidR="00B83695" w:rsidRPr="00E9194F" w:rsidRDefault="00302B6D" w:rsidP="00302B6D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Glossary of Vocabulary</w:t>
                      </w:r>
                    </w:p>
                    <w:p w:rsidR="006812F6" w:rsidRPr="005B209E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>Pagan</w:t>
                      </w:r>
                      <w:r w:rsidRPr="005B209E">
                        <w:rPr>
                          <w:rFonts w:ascii="Comic Sans MS" w:hAnsi="Comic Sans MS"/>
                        </w:rPr>
                        <w:t xml:space="preserve"> – an ancient religion which worshipped many gods. When the Saxons first settled in Britain, they were Pagan but then changed to Christianity.</w:t>
                      </w:r>
                    </w:p>
                    <w:p w:rsidR="006812F6" w:rsidRPr="005B209E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 xml:space="preserve">Sutton </w:t>
                      </w:r>
                      <w:proofErr w:type="spellStart"/>
                      <w:r w:rsidRPr="005B209E">
                        <w:rPr>
                          <w:rFonts w:ascii="Comic Sans MS" w:hAnsi="Comic Sans MS"/>
                          <w:b/>
                        </w:rPr>
                        <w:t>Hoo</w:t>
                      </w:r>
                      <w:proofErr w:type="spellEnd"/>
                      <w:r w:rsidRPr="005B209E">
                        <w:rPr>
                          <w:rFonts w:ascii="Comic Sans MS" w:hAnsi="Comic Sans MS"/>
                        </w:rPr>
                        <w:t xml:space="preserve"> – a grave site of an Anglo-Saxon king in England.</w:t>
                      </w:r>
                    </w:p>
                    <w:p w:rsidR="006812F6" w:rsidRPr="005B209E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>Runes</w:t>
                      </w:r>
                      <w:r w:rsidRPr="005B209E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5B209E">
                        <w:rPr>
                          <w:rFonts w:ascii="Comic Sans MS" w:hAnsi="Comic Sans MS"/>
                        </w:rPr>
                        <w:t>– ancient writing system and alphabet used by Anglo-Saxons</w:t>
                      </w:r>
                    </w:p>
                    <w:p w:rsidR="006812F6" w:rsidRPr="005B209E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>Migration</w:t>
                      </w:r>
                      <w:r w:rsidRPr="005B209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20652" w:rsidRPr="005B209E">
                        <w:rPr>
                          <w:rFonts w:ascii="Comic Sans MS" w:hAnsi="Comic Sans MS"/>
                        </w:rPr>
                        <w:t>–</w:t>
                      </w:r>
                      <w:r w:rsidRPr="005B209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20652" w:rsidRPr="005B209E">
                        <w:rPr>
                          <w:rFonts w:ascii="Comic Sans MS" w:hAnsi="Comic Sans MS"/>
                        </w:rPr>
                        <w:t>the movement of people from one place to another</w:t>
                      </w:r>
                    </w:p>
                    <w:p w:rsidR="00302B6D" w:rsidRPr="005B209E" w:rsidRDefault="006812F6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>Ages</w:t>
                      </w:r>
                      <w:r w:rsidR="00320652" w:rsidRPr="005B209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23231D" w:rsidRPr="005B209E">
                        <w:rPr>
                          <w:rFonts w:ascii="Comic Sans MS" w:hAnsi="Comic Sans MS"/>
                        </w:rPr>
                        <w:t>–</w:t>
                      </w:r>
                      <w:r w:rsidR="00320652" w:rsidRPr="005B209E">
                        <w:rPr>
                          <w:rFonts w:ascii="Comic Sans MS" w:hAnsi="Comic Sans MS"/>
                        </w:rPr>
                        <w:t xml:space="preserve"> </w:t>
                      </w:r>
                      <w:r w:rsidR="0023231D" w:rsidRPr="005B209E">
                        <w:rPr>
                          <w:rFonts w:ascii="Comic Sans MS" w:hAnsi="Comic Sans MS"/>
                        </w:rPr>
                        <w:t>a period of time when a particular power or people were in the majority</w:t>
                      </w:r>
                    </w:p>
                    <w:p w:rsidR="0023231D" w:rsidRPr="005B209E" w:rsidRDefault="005B209E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 xml:space="preserve">Picts – </w:t>
                      </w:r>
                      <w:r w:rsidRPr="005B209E">
                        <w:rPr>
                          <w:rFonts w:ascii="Comic Sans MS" w:hAnsi="Comic Sans MS"/>
                        </w:rPr>
                        <w:t>tribes originally from Scotland who were feared</w:t>
                      </w:r>
                    </w:p>
                    <w:p w:rsidR="005B209E" w:rsidRPr="005B209E" w:rsidRDefault="005B209E" w:rsidP="006812F6">
                      <w:pPr>
                        <w:rPr>
                          <w:rFonts w:ascii="Comic Sans MS" w:hAnsi="Comic Sans MS"/>
                        </w:rPr>
                      </w:pPr>
                      <w:r w:rsidRPr="005B209E">
                        <w:rPr>
                          <w:rFonts w:ascii="Comic Sans MS" w:hAnsi="Comic Sans MS"/>
                          <w:b/>
                        </w:rPr>
                        <w:t xml:space="preserve">Scots – </w:t>
                      </w:r>
                      <w:r w:rsidRPr="005B209E">
                        <w:rPr>
                          <w:rFonts w:ascii="Comic Sans MS" w:hAnsi="Comic Sans MS"/>
                        </w:rPr>
                        <w:t>tribes from Ireland who, like the Scots, were fierce and powerful fighters</w:t>
                      </w:r>
                    </w:p>
                  </w:txbxContent>
                </v:textbox>
              </v:shape>
            </w:pict>
          </mc:Fallback>
        </mc:AlternateContent>
      </w:r>
      <w:r w:rsidR="006A13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F947B" wp14:editId="69100507">
                <wp:simplePos x="0" y="0"/>
                <wp:positionH relativeFrom="column">
                  <wp:posOffset>7549515</wp:posOffset>
                </wp:positionH>
                <wp:positionV relativeFrom="paragraph">
                  <wp:posOffset>4716780</wp:posOffset>
                </wp:positionV>
                <wp:extent cx="1343025" cy="1729740"/>
                <wp:effectExtent l="0" t="0" r="9525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A13FE" w:rsidRPr="006A13FE" w:rsidRDefault="006A13F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F947B" id="Text Box 10" o:spid="_x0000_s1041" type="#_x0000_t202" style="position:absolute;margin-left:594.45pt;margin-top:371.4pt;width:105.75pt;height:13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" fillcolor="white [3201]" stroked="f" strokeweight=".5pt">
                <v:textbox>
                  <w:txbxContent>
                    <w:p w:rsidR="006A13FE" w:rsidRPr="006A13FE" w:rsidRDefault="006A13FE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A27FB" wp14:editId="0F3C893A">
                <wp:simplePos x="0" y="0"/>
                <wp:positionH relativeFrom="column">
                  <wp:posOffset>2581274</wp:posOffset>
                </wp:positionH>
                <wp:positionV relativeFrom="paragraph">
                  <wp:posOffset>238126</wp:posOffset>
                </wp:positionV>
                <wp:extent cx="3248025" cy="7239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2C58" w:rsidRDefault="00292C58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Anglo Saxons</w:t>
                            </w:r>
                          </w:p>
                          <w:p w:rsidR="00044B53" w:rsidRPr="00B83695" w:rsidRDefault="00292C58" w:rsidP="00B83695">
                            <w:pPr>
                              <w:jc w:val="center"/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 xml:space="preserve">450AD - </w:t>
                            </w:r>
                            <w:r w:rsidR="006812F6">
                              <w:rPr>
                                <w:rFonts w:ascii="CCW Cursive Writing 1" w:hAnsi="CCW Cursive Writing 1"/>
                                <w:sz w:val="28"/>
                                <w:szCs w:val="28"/>
                              </w:rPr>
                              <w:t>1066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A27FB" id="Text Box 2" o:spid="_x0000_s1042" type="#_x0000_t202" style="position:absolute;margin-left:203.25pt;margin-top:18.75pt;width:255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" fillcolor="white [3201]" strokeweight=".5pt">
                <v:textbox>
                  <w:txbxContent>
                    <w:p w:rsidR="00292C58" w:rsidRDefault="00292C58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Anglo Saxons</w:t>
                      </w:r>
                    </w:p>
                    <w:p w:rsidR="00044B53" w:rsidRPr="00B83695" w:rsidRDefault="00292C58" w:rsidP="00B83695">
                      <w:pPr>
                        <w:jc w:val="center"/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</w:pPr>
                      <w:r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 xml:space="preserve">450AD - </w:t>
                      </w:r>
                      <w:r w:rsidR="006812F6">
                        <w:rPr>
                          <w:rFonts w:ascii="CCW Cursive Writing 1" w:hAnsi="CCW Cursive Writing 1"/>
                          <w:sz w:val="28"/>
                          <w:szCs w:val="28"/>
                        </w:rPr>
                        <w:t>1066</w:t>
                      </w:r>
                    </w:p>
                  </w:txbxContent>
                </v:textbox>
              </v:shape>
            </w:pict>
          </mc:Fallback>
        </mc:AlternateContent>
      </w:r>
      <w:r w:rsidR="00E919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4FF86" wp14:editId="7BCB6F33">
                <wp:simplePos x="0" y="0"/>
                <wp:positionH relativeFrom="column">
                  <wp:posOffset>-200025</wp:posOffset>
                </wp:positionH>
                <wp:positionV relativeFrom="paragraph">
                  <wp:posOffset>266700</wp:posOffset>
                </wp:positionV>
                <wp:extent cx="2514600" cy="1590675"/>
                <wp:effectExtent l="19050" t="1905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695" w:rsidRPr="00E9194F" w:rsidRDefault="00B83695" w:rsidP="00B83695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E9194F">
                              <w:rPr>
                                <w:rFonts w:ascii="Comic Sans MS" w:hAnsi="Comic Sans MS"/>
                                <w:u w:val="single"/>
                              </w:rPr>
                              <w:t>Prior Learning</w:t>
                            </w:r>
                          </w:p>
                          <w:p w:rsidR="00FE0FD9" w:rsidRDefault="004D5409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have learnt about Prehistoric Britain from 12000-500BC (approx.).</w:t>
                            </w:r>
                          </w:p>
                          <w:p w:rsidR="00044B53" w:rsidRPr="00044B53" w:rsidRDefault="00FE0FD9" w:rsidP="00044B5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Children have learnt about the Roman invasion of Britain from 43AD to 450Ad</w:t>
                            </w:r>
                            <w:r w:rsidR="004D540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4FF86" id="Text Box 1" o:spid="_x0000_s1033" type="#_x0000_t202" style="position:absolute;margin-left:-15.75pt;margin-top:21pt;width:198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" fillcolor="white [3201]" strokeweight="2.25pt">
                <v:textbox>
                  <w:txbxContent>
                    <w:p w:rsidR="00B83695" w:rsidRPr="00E9194F" w:rsidRDefault="00B83695" w:rsidP="00B83695">
                      <w:pPr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E9194F">
                        <w:rPr>
                          <w:rFonts w:ascii="Comic Sans MS" w:hAnsi="Comic Sans MS"/>
                          <w:u w:val="single"/>
                        </w:rPr>
                        <w:t>Prior Learning</w:t>
                      </w:r>
                    </w:p>
                    <w:p w:rsidR="00FE0FD9" w:rsidRDefault="004D5409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have learnt about Prehistoric Britain from 12000-500BC (approx.).</w:t>
                      </w:r>
                    </w:p>
                    <w:p w:rsidR="00044B53" w:rsidRPr="00044B53" w:rsidRDefault="00FE0FD9" w:rsidP="00044B5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Children have learnt about the Roman invasion of Britain from 43AD to 450Ad</w:t>
                      </w:r>
                      <w:r w:rsidR="004D540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7149" w:rsidSect="00B836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695"/>
    <w:rsid w:val="00040790"/>
    <w:rsid w:val="00044B53"/>
    <w:rsid w:val="00136803"/>
    <w:rsid w:val="001A0750"/>
    <w:rsid w:val="0023231D"/>
    <w:rsid w:val="00284837"/>
    <w:rsid w:val="00292C58"/>
    <w:rsid w:val="00300007"/>
    <w:rsid w:val="00302B6D"/>
    <w:rsid w:val="003104CE"/>
    <w:rsid w:val="00312EC0"/>
    <w:rsid w:val="00320652"/>
    <w:rsid w:val="003319E0"/>
    <w:rsid w:val="0035316B"/>
    <w:rsid w:val="003A4B9E"/>
    <w:rsid w:val="00431DE2"/>
    <w:rsid w:val="00444821"/>
    <w:rsid w:val="0046205D"/>
    <w:rsid w:val="004641A7"/>
    <w:rsid w:val="00481CBD"/>
    <w:rsid w:val="004A6468"/>
    <w:rsid w:val="004D5409"/>
    <w:rsid w:val="005B209E"/>
    <w:rsid w:val="006812F6"/>
    <w:rsid w:val="006A13FE"/>
    <w:rsid w:val="006A7149"/>
    <w:rsid w:val="006F7EFB"/>
    <w:rsid w:val="00760450"/>
    <w:rsid w:val="00821300"/>
    <w:rsid w:val="00823167"/>
    <w:rsid w:val="008564FC"/>
    <w:rsid w:val="00873A43"/>
    <w:rsid w:val="008755C1"/>
    <w:rsid w:val="00986A91"/>
    <w:rsid w:val="009D174A"/>
    <w:rsid w:val="009E02CE"/>
    <w:rsid w:val="00AB1EB7"/>
    <w:rsid w:val="00B243F1"/>
    <w:rsid w:val="00B475A6"/>
    <w:rsid w:val="00B83695"/>
    <w:rsid w:val="00BF53BF"/>
    <w:rsid w:val="00C54219"/>
    <w:rsid w:val="00C8036E"/>
    <w:rsid w:val="00D43459"/>
    <w:rsid w:val="00D52DCE"/>
    <w:rsid w:val="00D62CF1"/>
    <w:rsid w:val="00DD5C6A"/>
    <w:rsid w:val="00DF115E"/>
    <w:rsid w:val="00E9194F"/>
    <w:rsid w:val="00F07086"/>
    <w:rsid w:val="00F45AC4"/>
    <w:rsid w:val="00FC7D2A"/>
    <w:rsid w:val="00FE0FD9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7AF8E"/>
  <w15:chartTrackingRefBased/>
  <w15:docId w15:val="{C7BFACC3-2A07-4937-9498-8519E3297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6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2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1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93E5B36</Template>
  <TotalTime>113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V. Bulmer</dc:creator>
  <cp:keywords/>
  <dc:description/>
  <cp:lastModifiedBy>Mrs. V. Bulmer</cp:lastModifiedBy>
  <cp:revision>16</cp:revision>
  <cp:lastPrinted>2022-03-28T09:47:00Z</cp:lastPrinted>
  <dcterms:created xsi:type="dcterms:W3CDTF">2022-06-13T11:20:00Z</dcterms:created>
  <dcterms:modified xsi:type="dcterms:W3CDTF">2022-12-21T11:31:00Z</dcterms:modified>
</cp:coreProperties>
</file>