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585"/>
        <w:tblW w:w="14667" w:type="dxa"/>
        <w:tblLook w:val="04A0" w:firstRow="1" w:lastRow="0" w:firstColumn="1" w:lastColumn="0" w:noHBand="0" w:noVBand="1"/>
      </w:tblPr>
      <w:tblGrid>
        <w:gridCol w:w="2932"/>
        <w:gridCol w:w="2932"/>
        <w:gridCol w:w="2933"/>
        <w:gridCol w:w="5870"/>
      </w:tblGrid>
      <w:tr w:rsidR="00B83695" w:rsidTr="00044B53">
        <w:trPr>
          <w:trHeight w:val="260"/>
        </w:trPr>
        <w:tc>
          <w:tcPr>
            <w:tcW w:w="14667" w:type="dxa"/>
            <w:gridSpan w:val="4"/>
            <w:shd w:val="clear" w:color="auto" w:fill="00B0F0"/>
          </w:tcPr>
          <w:p w:rsidR="00B83695" w:rsidRDefault="00B83695" w:rsidP="00B83695">
            <w:pPr>
              <w:jc w:val="center"/>
            </w:pPr>
            <w:r>
              <w:t>North Walkden Primary School Knowledge Organiser</w:t>
            </w:r>
          </w:p>
        </w:tc>
      </w:tr>
      <w:tr w:rsidR="00B83695" w:rsidTr="00431DE2">
        <w:trPr>
          <w:trHeight w:val="505"/>
        </w:trPr>
        <w:tc>
          <w:tcPr>
            <w:tcW w:w="2932" w:type="dxa"/>
            <w:shd w:val="clear" w:color="auto" w:fill="00B0F0"/>
          </w:tcPr>
          <w:p w:rsidR="00B83695" w:rsidRDefault="00B83695" w:rsidP="00B83695">
            <w:r>
              <w:t>Subject: History</w:t>
            </w:r>
          </w:p>
        </w:tc>
        <w:tc>
          <w:tcPr>
            <w:tcW w:w="2932" w:type="dxa"/>
            <w:shd w:val="clear" w:color="auto" w:fill="00B0F0"/>
          </w:tcPr>
          <w:p w:rsidR="00B83695" w:rsidRDefault="00B83695" w:rsidP="00F165A7">
            <w:r>
              <w:t xml:space="preserve">Term: </w:t>
            </w:r>
            <w:r w:rsidR="00F165A7">
              <w:t xml:space="preserve">Summer </w:t>
            </w:r>
            <w:bookmarkStart w:id="0" w:name="_GoBack"/>
            <w:bookmarkEnd w:id="0"/>
          </w:p>
        </w:tc>
        <w:tc>
          <w:tcPr>
            <w:tcW w:w="2933" w:type="dxa"/>
            <w:shd w:val="clear" w:color="auto" w:fill="00B0F0"/>
          </w:tcPr>
          <w:p w:rsidR="00B83695" w:rsidRDefault="00F30501" w:rsidP="00B83695">
            <w:r>
              <w:t>Year Group: 1</w:t>
            </w:r>
          </w:p>
        </w:tc>
        <w:tc>
          <w:tcPr>
            <w:tcW w:w="5870" w:type="dxa"/>
            <w:shd w:val="clear" w:color="auto" w:fill="00B0F0"/>
          </w:tcPr>
          <w:p w:rsidR="00B83695" w:rsidRDefault="00B83695" w:rsidP="00F30501">
            <w:r>
              <w:t xml:space="preserve">NC Link: </w:t>
            </w:r>
            <w:r w:rsidR="00F30501">
              <w:t>changes within living memory. Where appropriate, these should be used to reveal aspects of change in national life</w:t>
            </w:r>
          </w:p>
        </w:tc>
      </w:tr>
    </w:tbl>
    <w:p w:rsidR="006A7149" w:rsidRDefault="007256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D3B30D" wp14:editId="6C88F906">
                <wp:simplePos x="0" y="0"/>
                <wp:positionH relativeFrom="column">
                  <wp:posOffset>-502920</wp:posOffset>
                </wp:positionH>
                <wp:positionV relativeFrom="paragraph">
                  <wp:posOffset>2362200</wp:posOffset>
                </wp:positionV>
                <wp:extent cx="3078480" cy="1478280"/>
                <wp:effectExtent l="0" t="0" r="762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56AE" w:rsidRPr="007256AE" w:rsidRDefault="007256A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56AE">
                              <w:rPr>
                                <w:rFonts w:ascii="Comic Sans MS" w:hAnsi="Comic Sans MS"/>
                              </w:rPr>
                              <w:t xml:space="preserve">Mary </w:t>
                            </w:r>
                            <w:proofErr w:type="spellStart"/>
                            <w:r w:rsidRPr="007256AE">
                              <w:rPr>
                                <w:rFonts w:ascii="Comic Sans MS" w:hAnsi="Comic Sans MS"/>
                              </w:rPr>
                              <w:t>Seacole</w:t>
                            </w:r>
                            <w:proofErr w:type="spellEnd"/>
                            <w:r w:rsidRPr="007256AE">
                              <w:rPr>
                                <w:rFonts w:ascii="Comic Sans MS" w:hAnsi="Comic Sans MS"/>
                              </w:rPr>
                              <w:t xml:space="preserve"> was a </w:t>
                            </w:r>
                            <w:r w:rsidRPr="007256AE">
                              <w:rPr>
                                <w:rFonts w:ascii="Comic Sans MS" w:hAnsi="Comic Sans MS"/>
                                <w:color w:val="92D050"/>
                              </w:rPr>
                              <w:t>nurse</w:t>
                            </w:r>
                            <w:r w:rsidRPr="007256AE">
                              <w:rPr>
                                <w:rFonts w:ascii="Comic Sans MS" w:hAnsi="Comic Sans MS"/>
                              </w:rPr>
                              <w:t xml:space="preserve">. Her mother was Jamaican and her father was Scottish. She travelled from Jamaica to look after wounded soldiers on the </w:t>
                            </w:r>
                            <w:r w:rsidRPr="007256AE"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  <w:t>battlefield</w:t>
                            </w:r>
                            <w:r w:rsidRPr="007256AE">
                              <w:rPr>
                                <w:rFonts w:ascii="Comic Sans MS" w:hAnsi="Comic Sans MS"/>
                              </w:rPr>
                              <w:t xml:space="preserve"> in the </w:t>
                            </w:r>
                            <w:r w:rsidRPr="007256AE">
                              <w:rPr>
                                <w:rFonts w:ascii="Comic Sans MS" w:hAnsi="Comic Sans MS"/>
                                <w:color w:val="FF0000"/>
                              </w:rPr>
                              <w:t>Crimean War</w:t>
                            </w:r>
                            <w:r w:rsidRPr="007256AE">
                              <w:rPr>
                                <w:rFonts w:ascii="Comic Sans MS" w:hAnsi="Comic Sans MS"/>
                              </w:rPr>
                              <w:t xml:space="preserve">. She set up a </w:t>
                            </w:r>
                            <w:r w:rsidRPr="007256AE">
                              <w:rPr>
                                <w:rFonts w:ascii="Comic Sans MS" w:hAnsi="Comic Sans MS"/>
                                <w:color w:val="0070C0"/>
                              </w:rPr>
                              <w:t>hospital</w:t>
                            </w:r>
                            <w:r w:rsidRPr="007256AE">
                              <w:rPr>
                                <w:rFonts w:ascii="Comic Sans MS" w:hAnsi="Comic Sans MS"/>
                              </w:rPr>
                              <w:t xml:space="preserve"> called the British Hotel top look after </w:t>
                            </w:r>
                            <w:r w:rsidRPr="007256AE">
                              <w:rPr>
                                <w:rFonts w:ascii="Comic Sans MS" w:hAnsi="Comic Sans MS"/>
                                <w:color w:val="7030A0"/>
                              </w:rPr>
                              <w:t>soldiers</w:t>
                            </w:r>
                            <w:r w:rsidRPr="007256AE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3B30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9.6pt;margin-top:186pt;width:242.4pt;height:11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" fillcolor="white [3201]" stroked="f" strokeweight=".5pt">
                <v:textbox>
                  <w:txbxContent>
                    <w:p w:rsidR="007256AE" w:rsidRPr="007256AE" w:rsidRDefault="007256AE">
                      <w:pPr>
                        <w:rPr>
                          <w:rFonts w:ascii="Comic Sans MS" w:hAnsi="Comic Sans MS"/>
                        </w:rPr>
                      </w:pPr>
                      <w:r w:rsidRPr="007256AE">
                        <w:rPr>
                          <w:rFonts w:ascii="Comic Sans MS" w:hAnsi="Comic Sans MS"/>
                        </w:rPr>
                        <w:t xml:space="preserve">Mary </w:t>
                      </w:r>
                      <w:proofErr w:type="spellStart"/>
                      <w:r w:rsidRPr="007256AE">
                        <w:rPr>
                          <w:rFonts w:ascii="Comic Sans MS" w:hAnsi="Comic Sans MS"/>
                        </w:rPr>
                        <w:t>Seacole</w:t>
                      </w:r>
                      <w:proofErr w:type="spellEnd"/>
                      <w:r w:rsidRPr="007256AE">
                        <w:rPr>
                          <w:rFonts w:ascii="Comic Sans MS" w:hAnsi="Comic Sans MS"/>
                        </w:rPr>
                        <w:t xml:space="preserve"> was a </w:t>
                      </w:r>
                      <w:r w:rsidRPr="007256AE">
                        <w:rPr>
                          <w:rFonts w:ascii="Comic Sans MS" w:hAnsi="Comic Sans MS"/>
                          <w:color w:val="92D050"/>
                        </w:rPr>
                        <w:t>nurse</w:t>
                      </w:r>
                      <w:r w:rsidRPr="007256AE">
                        <w:rPr>
                          <w:rFonts w:ascii="Comic Sans MS" w:hAnsi="Comic Sans MS"/>
                        </w:rPr>
                        <w:t xml:space="preserve">. Her mother was Jamaican and her father was Scottish. She travelled from Jamaica to look after wounded soldiers on the </w:t>
                      </w:r>
                      <w:r w:rsidRPr="007256AE">
                        <w:rPr>
                          <w:rFonts w:ascii="Comic Sans MS" w:hAnsi="Comic Sans MS"/>
                          <w:color w:val="ED7D31" w:themeColor="accent2"/>
                        </w:rPr>
                        <w:t>battlefield</w:t>
                      </w:r>
                      <w:r w:rsidRPr="007256AE">
                        <w:rPr>
                          <w:rFonts w:ascii="Comic Sans MS" w:hAnsi="Comic Sans MS"/>
                        </w:rPr>
                        <w:t xml:space="preserve"> in the </w:t>
                      </w:r>
                      <w:r w:rsidRPr="007256AE">
                        <w:rPr>
                          <w:rFonts w:ascii="Comic Sans MS" w:hAnsi="Comic Sans MS"/>
                          <w:color w:val="FF0000"/>
                        </w:rPr>
                        <w:t>Crimean War</w:t>
                      </w:r>
                      <w:r w:rsidRPr="007256AE">
                        <w:rPr>
                          <w:rFonts w:ascii="Comic Sans MS" w:hAnsi="Comic Sans MS"/>
                        </w:rPr>
                        <w:t xml:space="preserve">. She set up a </w:t>
                      </w:r>
                      <w:r w:rsidRPr="007256AE">
                        <w:rPr>
                          <w:rFonts w:ascii="Comic Sans MS" w:hAnsi="Comic Sans MS"/>
                          <w:color w:val="0070C0"/>
                        </w:rPr>
                        <w:t>hospital</w:t>
                      </w:r>
                      <w:r w:rsidRPr="007256AE">
                        <w:rPr>
                          <w:rFonts w:ascii="Comic Sans MS" w:hAnsi="Comic Sans MS"/>
                        </w:rPr>
                        <w:t xml:space="preserve"> called the British Hotel top look after </w:t>
                      </w:r>
                      <w:r w:rsidRPr="007256AE">
                        <w:rPr>
                          <w:rFonts w:ascii="Comic Sans MS" w:hAnsi="Comic Sans MS"/>
                          <w:color w:val="7030A0"/>
                        </w:rPr>
                        <w:t>soldiers</w:t>
                      </w:r>
                      <w:r w:rsidRPr="007256AE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45751D" wp14:editId="11AAC044">
                <wp:simplePos x="0" y="0"/>
                <wp:positionH relativeFrom="column">
                  <wp:posOffset>-563880</wp:posOffset>
                </wp:positionH>
                <wp:positionV relativeFrom="paragraph">
                  <wp:posOffset>2011680</wp:posOffset>
                </wp:positionV>
                <wp:extent cx="3192780" cy="1866900"/>
                <wp:effectExtent l="0" t="0" r="2667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2F57" w:rsidRDefault="00A62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751D" id="Text Box 29" o:spid="_x0000_s1027" type="#_x0000_t202" style="position:absolute;margin-left:-44.4pt;margin-top:158.4pt;width:251.4pt;height:1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" fillcolor="white [3201]" strokeweight=".5pt">
                <v:textbox>
                  <w:txbxContent>
                    <w:p w:rsidR="00A62F57" w:rsidRDefault="00A62F5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1EDF9E" wp14:editId="2E756885">
                <wp:simplePos x="0" y="0"/>
                <wp:positionH relativeFrom="column">
                  <wp:posOffset>-495300</wp:posOffset>
                </wp:positionH>
                <wp:positionV relativeFrom="paragraph">
                  <wp:posOffset>2065020</wp:posOffset>
                </wp:positionV>
                <wp:extent cx="2895600" cy="3505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56AE" w:rsidRPr="007256AE" w:rsidRDefault="007256AE" w:rsidP="007256AE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 w:rsidRPr="007256AE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Who Was Mary </w:t>
                            </w:r>
                            <w:proofErr w:type="spellStart"/>
                            <w:r w:rsidRPr="007256AE">
                              <w:rPr>
                                <w:rFonts w:ascii="Comic Sans MS" w:hAnsi="Comic Sans MS"/>
                                <w:color w:val="7030A0"/>
                              </w:rPr>
                              <w:t>Seacole</w:t>
                            </w:r>
                            <w:proofErr w:type="spellEnd"/>
                            <w:r w:rsidRPr="007256AE">
                              <w:rPr>
                                <w:rFonts w:ascii="Comic Sans MS" w:hAnsi="Comic Sans MS"/>
                                <w:color w:val="7030A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EDF9E" id="Text Box 17" o:spid="_x0000_s1028" type="#_x0000_t202" style="position:absolute;margin-left:-39pt;margin-top:162.6pt;width:228pt;height:2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" fillcolor="white [3201]" stroked="f" strokeweight=".5pt">
                <v:textbox>
                  <w:txbxContent>
                    <w:p w:rsidR="007256AE" w:rsidRPr="007256AE" w:rsidRDefault="007256AE" w:rsidP="007256AE">
                      <w:pPr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  <w:r w:rsidRPr="007256AE">
                        <w:rPr>
                          <w:rFonts w:ascii="Comic Sans MS" w:hAnsi="Comic Sans MS"/>
                          <w:color w:val="7030A0"/>
                        </w:rPr>
                        <w:t xml:space="preserve">Who Was Mary </w:t>
                      </w:r>
                      <w:proofErr w:type="spellStart"/>
                      <w:r w:rsidRPr="007256AE">
                        <w:rPr>
                          <w:rFonts w:ascii="Comic Sans MS" w:hAnsi="Comic Sans MS"/>
                          <w:color w:val="7030A0"/>
                        </w:rPr>
                        <w:t>Seacole</w:t>
                      </w:r>
                      <w:proofErr w:type="spellEnd"/>
                      <w:r w:rsidRPr="007256AE">
                        <w:rPr>
                          <w:rFonts w:ascii="Comic Sans MS" w:hAnsi="Comic Sans MS"/>
                          <w:color w:val="7030A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B43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379207" wp14:editId="13E9FCF9">
                <wp:simplePos x="0" y="0"/>
                <wp:positionH relativeFrom="page">
                  <wp:posOffset>7033260</wp:posOffset>
                </wp:positionH>
                <wp:positionV relativeFrom="paragraph">
                  <wp:posOffset>4137660</wp:posOffset>
                </wp:positionV>
                <wp:extent cx="3459480" cy="2186940"/>
                <wp:effectExtent l="0" t="0" r="762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18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433E" w:rsidRDefault="003B43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CC4F4C" wp14:editId="670AD553">
                                  <wp:extent cx="3318164" cy="187452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392" cy="1891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9207" id="Text Box 14" o:spid="_x0000_s1029" type="#_x0000_t202" style="position:absolute;margin-left:553.8pt;margin-top:325.8pt;width:272.4pt;height:172.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" fillcolor="white [3201]" stroked="f" strokeweight=".5pt">
                <v:textbox>
                  <w:txbxContent>
                    <w:p w:rsidR="003B433E" w:rsidRDefault="003B43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CC4F4C" wp14:editId="670AD553">
                            <wp:extent cx="3318164" cy="187452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392" cy="1891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43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9A9B8D" wp14:editId="504E2173">
                <wp:simplePos x="0" y="0"/>
                <wp:positionH relativeFrom="margin">
                  <wp:posOffset>2804160</wp:posOffset>
                </wp:positionH>
                <wp:positionV relativeFrom="paragraph">
                  <wp:posOffset>4114800</wp:posOffset>
                </wp:positionV>
                <wp:extent cx="3398520" cy="19659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433E" w:rsidRDefault="003B43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1D5C72" wp14:editId="57705602">
                                  <wp:extent cx="3186145" cy="180594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9473" cy="1807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9B8D" id="Text Box 6" o:spid="_x0000_s1030" type="#_x0000_t202" style="position:absolute;margin-left:220.8pt;margin-top:324pt;width:267.6pt;height:154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" fillcolor="white [3201]" stroked="f" strokeweight=".5pt">
                <v:textbox>
                  <w:txbxContent>
                    <w:p w:rsidR="003B433E" w:rsidRDefault="003B43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1D5C72" wp14:editId="57705602">
                            <wp:extent cx="3186145" cy="180594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9473" cy="18078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3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661F94" wp14:editId="48D652B2">
                <wp:simplePos x="0" y="0"/>
                <wp:positionH relativeFrom="column">
                  <wp:posOffset>2750820</wp:posOffset>
                </wp:positionH>
                <wp:positionV relativeFrom="paragraph">
                  <wp:posOffset>3825240</wp:posOffset>
                </wp:positionV>
                <wp:extent cx="6903720" cy="2697480"/>
                <wp:effectExtent l="0" t="0" r="1143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269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41A7" w:rsidRDefault="003B433E" w:rsidP="004641A7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Florence Timeline</w:t>
                            </w:r>
                          </w:p>
                          <w:p w:rsidR="003B433E" w:rsidRDefault="003B433E" w:rsidP="004641A7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0D7A7D" w:rsidRPr="004641A7" w:rsidRDefault="000D7A7D" w:rsidP="004641A7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61F94" id="Text Box 20" o:spid="_x0000_s1031" type="#_x0000_t202" style="position:absolute;margin-left:216.6pt;margin-top:301.2pt;width:543.6pt;height:212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" fillcolor="white [3201]" strokeweight=".5pt">
                <v:textbox>
                  <w:txbxContent>
                    <w:p w:rsidR="004641A7" w:rsidRDefault="003B433E" w:rsidP="004641A7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Florence Timeline</w:t>
                      </w:r>
                    </w:p>
                    <w:p w:rsidR="003B433E" w:rsidRDefault="003B433E" w:rsidP="004641A7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0D7A7D" w:rsidRPr="004641A7" w:rsidRDefault="000D7A7D" w:rsidP="004641A7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C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F6003" wp14:editId="71833BC3">
                <wp:simplePos x="0" y="0"/>
                <wp:positionH relativeFrom="column">
                  <wp:posOffset>5913120</wp:posOffset>
                </wp:positionH>
                <wp:positionV relativeFrom="paragraph">
                  <wp:posOffset>365760</wp:posOffset>
                </wp:positionV>
                <wp:extent cx="3520440" cy="3406140"/>
                <wp:effectExtent l="0" t="0" r="2286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340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302B6D" w:rsidP="00302B6D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Glossary of Vocabulary</w:t>
                            </w:r>
                          </w:p>
                          <w:p w:rsidR="003812F6" w:rsidRPr="00D25CDD" w:rsidRDefault="003812F6" w:rsidP="003812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D25C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Infection</w:t>
                            </w:r>
                            <w:r w:rsidRPr="00D25CDD">
                              <w:rPr>
                                <w:rFonts w:ascii="Comic Sans MS" w:hAnsi="Comic Sans MS"/>
                                <w:bCs/>
                              </w:rPr>
                              <w:t xml:space="preserve"> – when a cut is not looked after and germs get inside your body and make you poorly</w:t>
                            </w:r>
                          </w:p>
                          <w:p w:rsidR="003812F6" w:rsidRPr="00D25CDD" w:rsidRDefault="003812F6" w:rsidP="003812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D25C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Antiseptic</w:t>
                            </w:r>
                            <w:r w:rsidRPr="00D25CDD">
                              <w:rPr>
                                <w:rFonts w:ascii="Comic Sans MS" w:hAnsi="Comic Sans MS"/>
                                <w:bCs/>
                              </w:rPr>
                              <w:t xml:space="preserve"> – a cleaning substance that can stop germs growing</w:t>
                            </w:r>
                          </w:p>
                          <w:p w:rsidR="003812F6" w:rsidRPr="00D25CDD" w:rsidRDefault="003812F6" w:rsidP="003812F6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D25C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Crimean war</w:t>
                            </w:r>
                            <w:r w:rsidRPr="00D25CDD">
                              <w:rPr>
                                <w:rFonts w:ascii="Comic Sans MS" w:hAnsi="Comic Sans MS"/>
                                <w:bCs/>
                              </w:rPr>
                              <w:t xml:space="preserve"> – a war which took place in Turkey from 1853 to 1856</w:t>
                            </w:r>
                          </w:p>
                          <w:p w:rsidR="003812F6" w:rsidRPr="00D25CDD" w:rsidRDefault="003812F6" w:rsidP="003812F6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D25C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Turkey</w:t>
                            </w:r>
                            <w:r w:rsidRPr="00D25CDD">
                              <w:rPr>
                                <w:rFonts w:ascii="Comic Sans MS" w:hAnsi="Comic Sans MS"/>
                                <w:bCs/>
                              </w:rPr>
                              <w:t xml:space="preserve"> – a country which lies in 2 continents: Europe and Asia</w:t>
                            </w:r>
                          </w:p>
                          <w:p w:rsidR="003812F6" w:rsidRPr="00D25CDD" w:rsidRDefault="003812F6" w:rsidP="003812F6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D25C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Achievements </w:t>
                            </w:r>
                            <w:r w:rsidRPr="00D25CDD">
                              <w:rPr>
                                <w:rFonts w:ascii="Comic Sans MS" w:hAnsi="Comic Sans MS"/>
                                <w:bCs/>
                              </w:rPr>
                              <w:t>- something which you succeed in when you put in a lot of effort</w:t>
                            </w:r>
                          </w:p>
                          <w:p w:rsidR="003812F6" w:rsidRPr="00D25CDD" w:rsidRDefault="003812F6" w:rsidP="003812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25CD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Scutari hospital</w:t>
                            </w:r>
                            <w:r w:rsidRPr="00D25CDD">
                              <w:rPr>
                                <w:rFonts w:ascii="Comic Sans MS" w:hAnsi="Comic Sans MS"/>
                                <w:bCs/>
                              </w:rPr>
                              <w:t xml:space="preserve"> </w:t>
                            </w:r>
                            <w:r w:rsidR="00D25CDD" w:rsidRPr="00D25CDD">
                              <w:rPr>
                                <w:rFonts w:ascii="Comic Sans MS" w:hAnsi="Comic Sans MS"/>
                                <w:bCs/>
                              </w:rPr>
                              <w:t>–</w:t>
                            </w:r>
                            <w:r w:rsidRPr="00D25CDD">
                              <w:rPr>
                                <w:rFonts w:ascii="Comic Sans MS" w:hAnsi="Comic Sans MS"/>
                                <w:bCs/>
                              </w:rPr>
                              <w:t xml:space="preserve"> </w:t>
                            </w:r>
                            <w:r w:rsidR="00D25CDD" w:rsidRPr="00D25CDD">
                              <w:rPr>
                                <w:rFonts w:ascii="Comic Sans MS" w:hAnsi="Comic Sans MS"/>
                                <w:bCs/>
                              </w:rPr>
                              <w:t xml:space="preserve">the hospital in the Crimean War where Florence Nightingale and Mary </w:t>
                            </w:r>
                            <w:proofErr w:type="spellStart"/>
                            <w:r w:rsidR="00D25CDD" w:rsidRPr="00D25CDD">
                              <w:rPr>
                                <w:rFonts w:ascii="Comic Sans MS" w:hAnsi="Comic Sans MS"/>
                                <w:bCs/>
                              </w:rPr>
                              <w:t>Seacole</w:t>
                            </w:r>
                            <w:proofErr w:type="spellEnd"/>
                            <w:r w:rsidR="00D25CDD" w:rsidRPr="00D25CDD">
                              <w:rPr>
                                <w:rFonts w:ascii="Comic Sans MS" w:hAnsi="Comic Sans MS"/>
                                <w:bCs/>
                              </w:rPr>
                              <w:t xml:space="preserve"> worked</w:t>
                            </w:r>
                          </w:p>
                          <w:p w:rsidR="00302B6D" w:rsidRPr="003812F6" w:rsidRDefault="00302B6D" w:rsidP="00302B6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6003" id="Text Box 3" o:spid="_x0000_s1032" type="#_x0000_t202" style="position:absolute;margin-left:465.6pt;margin-top:28.8pt;width:277.2pt;height:26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" fillcolor="white [3201]" strokeweight=".5pt">
                <v:textbox>
                  <w:txbxContent>
                    <w:p w:rsidR="00B83695" w:rsidRPr="00E9194F" w:rsidRDefault="00302B6D" w:rsidP="00302B6D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Glossary of Vocabulary</w:t>
                      </w:r>
                    </w:p>
                    <w:p w:rsidR="003812F6" w:rsidRPr="00D25CDD" w:rsidRDefault="003812F6" w:rsidP="003812F6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D25CDD">
                        <w:rPr>
                          <w:rFonts w:ascii="Comic Sans MS" w:hAnsi="Comic Sans MS"/>
                          <w:b/>
                          <w:bCs/>
                        </w:rPr>
                        <w:t>Infection</w:t>
                      </w:r>
                      <w:r w:rsidRPr="00D25CDD">
                        <w:rPr>
                          <w:rFonts w:ascii="Comic Sans MS" w:hAnsi="Comic Sans MS"/>
                          <w:bCs/>
                        </w:rPr>
                        <w:t xml:space="preserve"> – when a cut is not looked after and germs get inside your body and make you poorly</w:t>
                      </w:r>
                    </w:p>
                    <w:p w:rsidR="003812F6" w:rsidRPr="00D25CDD" w:rsidRDefault="003812F6" w:rsidP="003812F6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D25CDD">
                        <w:rPr>
                          <w:rFonts w:ascii="Comic Sans MS" w:hAnsi="Comic Sans MS"/>
                          <w:b/>
                          <w:bCs/>
                        </w:rPr>
                        <w:t>Antiseptic</w:t>
                      </w:r>
                      <w:r w:rsidRPr="00D25CDD">
                        <w:rPr>
                          <w:rFonts w:ascii="Comic Sans MS" w:hAnsi="Comic Sans MS"/>
                          <w:bCs/>
                        </w:rPr>
                        <w:t xml:space="preserve"> – a cleaning substance that can stop germs growing</w:t>
                      </w:r>
                    </w:p>
                    <w:p w:rsidR="003812F6" w:rsidRPr="00D25CDD" w:rsidRDefault="003812F6" w:rsidP="003812F6">
                      <w:pPr>
                        <w:rPr>
                          <w:rFonts w:ascii="Comic Sans MS" w:hAnsi="Comic Sans MS"/>
                          <w:bCs/>
                        </w:rPr>
                      </w:pPr>
                      <w:r w:rsidRPr="00D25CDD">
                        <w:rPr>
                          <w:rFonts w:ascii="Comic Sans MS" w:hAnsi="Comic Sans MS"/>
                          <w:b/>
                          <w:bCs/>
                        </w:rPr>
                        <w:t>Crimean war</w:t>
                      </w:r>
                      <w:r w:rsidRPr="00D25CDD">
                        <w:rPr>
                          <w:rFonts w:ascii="Comic Sans MS" w:hAnsi="Comic Sans MS"/>
                          <w:bCs/>
                        </w:rPr>
                        <w:t xml:space="preserve"> – a war which took place in Turkey from 1853 to 1856</w:t>
                      </w:r>
                    </w:p>
                    <w:p w:rsidR="003812F6" w:rsidRPr="00D25CDD" w:rsidRDefault="003812F6" w:rsidP="003812F6">
                      <w:pPr>
                        <w:rPr>
                          <w:rFonts w:ascii="Comic Sans MS" w:hAnsi="Comic Sans MS"/>
                          <w:bCs/>
                        </w:rPr>
                      </w:pPr>
                      <w:r w:rsidRPr="00D25CDD">
                        <w:rPr>
                          <w:rFonts w:ascii="Comic Sans MS" w:hAnsi="Comic Sans MS"/>
                          <w:b/>
                          <w:bCs/>
                        </w:rPr>
                        <w:t>Turkey</w:t>
                      </w:r>
                      <w:r w:rsidRPr="00D25CDD">
                        <w:rPr>
                          <w:rFonts w:ascii="Comic Sans MS" w:hAnsi="Comic Sans MS"/>
                          <w:bCs/>
                        </w:rPr>
                        <w:t xml:space="preserve"> – a country which lies in 2 continents: Europe and Asia</w:t>
                      </w:r>
                    </w:p>
                    <w:p w:rsidR="003812F6" w:rsidRPr="00D25CDD" w:rsidRDefault="003812F6" w:rsidP="003812F6">
                      <w:pPr>
                        <w:rPr>
                          <w:rFonts w:ascii="Comic Sans MS" w:hAnsi="Comic Sans MS"/>
                          <w:bCs/>
                        </w:rPr>
                      </w:pPr>
                      <w:r w:rsidRPr="00D25CDD">
                        <w:rPr>
                          <w:rFonts w:ascii="Comic Sans MS" w:hAnsi="Comic Sans MS"/>
                          <w:b/>
                          <w:bCs/>
                        </w:rPr>
                        <w:t xml:space="preserve">Achievements </w:t>
                      </w:r>
                      <w:r w:rsidRPr="00D25CDD">
                        <w:rPr>
                          <w:rFonts w:ascii="Comic Sans MS" w:hAnsi="Comic Sans MS"/>
                          <w:bCs/>
                        </w:rPr>
                        <w:t>- something which you succeed in when you put in a lot of effort</w:t>
                      </w:r>
                    </w:p>
                    <w:p w:rsidR="003812F6" w:rsidRPr="00D25CDD" w:rsidRDefault="003812F6" w:rsidP="003812F6">
                      <w:pPr>
                        <w:rPr>
                          <w:rFonts w:ascii="Comic Sans MS" w:hAnsi="Comic Sans MS"/>
                        </w:rPr>
                      </w:pPr>
                      <w:r w:rsidRPr="00D25CDD">
                        <w:rPr>
                          <w:rFonts w:ascii="Comic Sans MS" w:hAnsi="Comic Sans MS"/>
                          <w:b/>
                          <w:bCs/>
                        </w:rPr>
                        <w:t>Scutari hospital</w:t>
                      </w:r>
                      <w:r w:rsidRPr="00D25CDD">
                        <w:rPr>
                          <w:rFonts w:ascii="Comic Sans MS" w:hAnsi="Comic Sans MS"/>
                          <w:bCs/>
                        </w:rPr>
                        <w:t xml:space="preserve"> </w:t>
                      </w:r>
                      <w:r w:rsidR="00D25CDD" w:rsidRPr="00D25CDD">
                        <w:rPr>
                          <w:rFonts w:ascii="Comic Sans MS" w:hAnsi="Comic Sans MS"/>
                          <w:bCs/>
                        </w:rPr>
                        <w:t>–</w:t>
                      </w:r>
                      <w:r w:rsidRPr="00D25CDD">
                        <w:rPr>
                          <w:rFonts w:ascii="Comic Sans MS" w:hAnsi="Comic Sans MS"/>
                          <w:bCs/>
                        </w:rPr>
                        <w:t xml:space="preserve"> </w:t>
                      </w:r>
                      <w:r w:rsidR="00D25CDD" w:rsidRPr="00D25CDD">
                        <w:rPr>
                          <w:rFonts w:ascii="Comic Sans MS" w:hAnsi="Comic Sans MS"/>
                          <w:bCs/>
                        </w:rPr>
                        <w:t xml:space="preserve">the hospital in the Crimean War where Florence Nightingale and Mary </w:t>
                      </w:r>
                      <w:proofErr w:type="spellStart"/>
                      <w:r w:rsidR="00D25CDD" w:rsidRPr="00D25CDD">
                        <w:rPr>
                          <w:rFonts w:ascii="Comic Sans MS" w:hAnsi="Comic Sans MS"/>
                          <w:bCs/>
                        </w:rPr>
                        <w:t>Seacole</w:t>
                      </w:r>
                      <w:proofErr w:type="spellEnd"/>
                      <w:r w:rsidR="00D25CDD" w:rsidRPr="00D25CDD">
                        <w:rPr>
                          <w:rFonts w:ascii="Comic Sans MS" w:hAnsi="Comic Sans MS"/>
                          <w:bCs/>
                        </w:rPr>
                        <w:t xml:space="preserve"> worked</w:t>
                      </w:r>
                    </w:p>
                    <w:p w:rsidR="00302B6D" w:rsidRPr="003812F6" w:rsidRDefault="00302B6D" w:rsidP="00302B6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8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989E87" wp14:editId="44067018">
                <wp:simplePos x="0" y="0"/>
                <wp:positionH relativeFrom="margin">
                  <wp:posOffset>-723900</wp:posOffset>
                </wp:positionH>
                <wp:positionV relativeFrom="paragraph">
                  <wp:posOffset>3878580</wp:posOffset>
                </wp:positionV>
                <wp:extent cx="3337560" cy="2362200"/>
                <wp:effectExtent l="0" t="0" r="1524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FC1727" w:rsidRDefault="00AB38F5" w:rsidP="00FC172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Florence and 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7198" id="Text Box 5" o:spid="_x0000_s1028" type="#_x0000_t202" style="position:absolute;margin-left:-57pt;margin-top:305.4pt;width:262.8pt;height:186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" fillcolor="white [3201]" strokeweight=".5pt">
                <v:textbox>
                  <w:txbxContent>
                    <w:p w:rsidR="00B83695" w:rsidRPr="00FC1727" w:rsidRDefault="00AB38F5" w:rsidP="00FC172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Florence and Mary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8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071465" wp14:editId="18A65211">
                <wp:simplePos x="0" y="0"/>
                <wp:positionH relativeFrom="column">
                  <wp:posOffset>-594360</wp:posOffset>
                </wp:positionH>
                <wp:positionV relativeFrom="paragraph">
                  <wp:posOffset>5311140</wp:posOffset>
                </wp:positionV>
                <wp:extent cx="1493520" cy="807720"/>
                <wp:effectExtent l="0" t="0" r="1143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38F5" w:rsidRPr="00AB38F5" w:rsidRDefault="00AB38F5" w:rsidP="00AB38F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B38F5">
                              <w:rPr>
                                <w:rFonts w:ascii="Comic Sans MS" w:hAnsi="Comic Sans MS"/>
                              </w:rPr>
                              <w:t>Florence Nightingale</w:t>
                            </w:r>
                          </w:p>
                          <w:p w:rsidR="00AB38F5" w:rsidRPr="00AB38F5" w:rsidRDefault="00AB38F5" w:rsidP="00AB38F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B38F5">
                              <w:rPr>
                                <w:rFonts w:ascii="Comic Sans MS" w:hAnsi="Comic Sans MS"/>
                              </w:rPr>
                              <w:t>1820-1910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5BC1" id="Text Box 11" o:spid="_x0000_s1029" type="#_x0000_t202" style="position:absolute;margin-left:-46.8pt;margin-top:418.2pt;width:117.6pt;height:6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" fillcolor="white [3201]" strokeweight=".5pt">
                <v:textbox>
                  <w:txbxContent>
                    <w:p w:rsidR="00AB38F5" w:rsidRPr="00AB38F5" w:rsidRDefault="00AB38F5" w:rsidP="00AB38F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B38F5">
                        <w:rPr>
                          <w:rFonts w:ascii="Comic Sans MS" w:hAnsi="Comic Sans MS"/>
                        </w:rPr>
                        <w:t>Florence Nightingale</w:t>
                      </w:r>
                    </w:p>
                    <w:p w:rsidR="00AB38F5" w:rsidRPr="00AB38F5" w:rsidRDefault="00AB38F5" w:rsidP="00AB38F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B38F5">
                        <w:rPr>
                          <w:rFonts w:ascii="Comic Sans MS" w:hAnsi="Comic Sans MS"/>
                        </w:rPr>
                        <w:t>1820-1910</w:t>
                      </w:r>
                    </w:p>
                  </w:txbxContent>
                </v:textbox>
              </v:shape>
            </w:pict>
          </mc:Fallback>
        </mc:AlternateContent>
      </w:r>
      <w:r w:rsidR="00AB38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A714D1" wp14:editId="07D66A13">
                <wp:simplePos x="0" y="0"/>
                <wp:positionH relativeFrom="column">
                  <wp:posOffset>1068070</wp:posOffset>
                </wp:positionH>
                <wp:positionV relativeFrom="paragraph">
                  <wp:posOffset>5318760</wp:posOffset>
                </wp:positionV>
                <wp:extent cx="1371600" cy="6553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38F5" w:rsidRPr="00AB38F5" w:rsidRDefault="00AB38F5" w:rsidP="00AB38F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B38F5">
                              <w:rPr>
                                <w:rFonts w:ascii="Comic Sans MS" w:hAnsi="Comic Sans MS"/>
                              </w:rPr>
                              <w:t xml:space="preserve">Mary </w:t>
                            </w:r>
                            <w:proofErr w:type="spellStart"/>
                            <w:r w:rsidRPr="00AB38F5">
                              <w:rPr>
                                <w:rFonts w:ascii="Comic Sans MS" w:hAnsi="Comic Sans MS"/>
                              </w:rPr>
                              <w:t>Seacole</w:t>
                            </w:r>
                            <w:proofErr w:type="spellEnd"/>
                          </w:p>
                          <w:p w:rsidR="00AB38F5" w:rsidRPr="00AB38F5" w:rsidRDefault="00AB38F5" w:rsidP="00AB38F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B38F5">
                              <w:rPr>
                                <w:rFonts w:ascii="Comic Sans MS" w:hAnsi="Comic Sans MS"/>
                              </w:rPr>
                              <w:t>1805-1881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9D75D" id="Text Box 12" o:spid="_x0000_s1030" type="#_x0000_t202" style="position:absolute;margin-left:84.1pt;margin-top:418.8pt;width:108pt;height: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" fillcolor="white [3201]" strokeweight=".5pt">
                <v:textbox>
                  <w:txbxContent>
                    <w:p w:rsidR="00AB38F5" w:rsidRPr="00AB38F5" w:rsidRDefault="00AB38F5" w:rsidP="00AB38F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B38F5">
                        <w:rPr>
                          <w:rFonts w:ascii="Comic Sans MS" w:hAnsi="Comic Sans MS"/>
                        </w:rPr>
                        <w:t xml:space="preserve">Mary </w:t>
                      </w:r>
                      <w:proofErr w:type="spellStart"/>
                      <w:r w:rsidRPr="00AB38F5">
                        <w:rPr>
                          <w:rFonts w:ascii="Comic Sans MS" w:hAnsi="Comic Sans MS"/>
                        </w:rPr>
                        <w:t>Seacole</w:t>
                      </w:r>
                      <w:proofErr w:type="spellEnd"/>
                    </w:p>
                    <w:p w:rsidR="00AB38F5" w:rsidRPr="00AB38F5" w:rsidRDefault="00AB38F5" w:rsidP="00AB38F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B38F5">
                        <w:rPr>
                          <w:rFonts w:ascii="Comic Sans MS" w:hAnsi="Comic Sans MS"/>
                        </w:rPr>
                        <w:t>1805-1881</w:t>
                      </w:r>
                    </w:p>
                  </w:txbxContent>
                </v:textbox>
              </v:shape>
            </w:pict>
          </mc:Fallback>
        </mc:AlternateContent>
      </w:r>
      <w:r w:rsidR="00AB38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00DB4" wp14:editId="480A9213">
                <wp:simplePos x="0" y="0"/>
                <wp:positionH relativeFrom="column">
                  <wp:posOffset>2674620</wp:posOffset>
                </wp:positionH>
                <wp:positionV relativeFrom="paragraph">
                  <wp:posOffset>1226820</wp:posOffset>
                </wp:positionV>
                <wp:extent cx="3114675" cy="2575560"/>
                <wp:effectExtent l="0" t="0" r="2857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57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B243F1" w:rsidP="00B243F1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Key Facts</w:t>
                            </w:r>
                          </w:p>
                          <w:p w:rsidR="00B475A6" w:rsidRDefault="00AB38F5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38F5">
                              <w:rPr>
                                <w:rFonts w:ascii="Comic Sans MS" w:hAnsi="Comic Sans MS"/>
                              </w:rPr>
                              <w:t xml:space="preserve">Florence Nightingale and Mary </w:t>
                            </w:r>
                            <w:proofErr w:type="spellStart"/>
                            <w:r w:rsidRPr="00AB38F5">
                              <w:rPr>
                                <w:rFonts w:ascii="Comic Sans MS" w:hAnsi="Comic Sans MS"/>
                              </w:rPr>
                              <w:t>Seacole</w:t>
                            </w:r>
                            <w:proofErr w:type="spellEnd"/>
                            <w:r w:rsidRPr="00AB38F5">
                              <w:rPr>
                                <w:rFonts w:ascii="Comic Sans MS" w:hAnsi="Comic Sans MS"/>
                              </w:rPr>
                              <w:t xml:space="preserve"> were nurses who helped soldiers in the Crimean War during the Victorian Times.</w:t>
                            </w:r>
                          </w:p>
                          <w:p w:rsidR="00AB38F5" w:rsidRPr="00AB38F5" w:rsidRDefault="00AB38F5" w:rsidP="00AB38F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38F5">
                              <w:rPr>
                                <w:rFonts w:ascii="Comic Sans MS" w:hAnsi="Comic Sans MS"/>
                              </w:rPr>
                              <w:t>Florence Nightingale improved nursing by making hospitals cleaner and showing kindness to her patients.</w:t>
                            </w:r>
                          </w:p>
                          <w:p w:rsidR="00B243F1" w:rsidRPr="00873A43" w:rsidRDefault="00AB38F5" w:rsidP="00B243F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38F5">
                              <w:rPr>
                                <w:rFonts w:ascii="Comic Sans MS" w:hAnsi="Comic Sans MS"/>
                              </w:rPr>
                              <w:t>The Victorian Times were from 1837-1901. Florence Nightingale was born in 1820.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BDF9" id="Text Box 4" o:spid="_x0000_s1031" type="#_x0000_t202" style="position:absolute;margin-left:210.6pt;margin-top:96.6pt;width:245.25pt;height:20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" fillcolor="white [3201]" strokeweight="1.5pt">
                <v:textbox>
                  <w:txbxContent>
                    <w:p w:rsidR="00B83695" w:rsidRPr="00E9194F" w:rsidRDefault="00B243F1" w:rsidP="00B243F1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Key Facts</w:t>
                      </w:r>
                    </w:p>
                    <w:p w:rsidR="00B475A6" w:rsidRDefault="00AB38F5" w:rsidP="00AB1EB7">
                      <w:pPr>
                        <w:rPr>
                          <w:rFonts w:ascii="Comic Sans MS" w:hAnsi="Comic Sans MS"/>
                        </w:rPr>
                      </w:pPr>
                      <w:r w:rsidRPr="00AB38F5">
                        <w:rPr>
                          <w:rFonts w:ascii="Comic Sans MS" w:hAnsi="Comic Sans MS"/>
                        </w:rPr>
                        <w:t xml:space="preserve">Florence Nightingale and Mary </w:t>
                      </w:r>
                      <w:proofErr w:type="spellStart"/>
                      <w:r w:rsidRPr="00AB38F5">
                        <w:rPr>
                          <w:rFonts w:ascii="Comic Sans MS" w:hAnsi="Comic Sans MS"/>
                        </w:rPr>
                        <w:t>Seacole</w:t>
                      </w:r>
                      <w:proofErr w:type="spellEnd"/>
                      <w:r w:rsidRPr="00AB38F5">
                        <w:rPr>
                          <w:rFonts w:ascii="Comic Sans MS" w:hAnsi="Comic Sans MS"/>
                        </w:rPr>
                        <w:t xml:space="preserve"> were nurses who helped soldiers in the Crimean War during the Victorian Times.</w:t>
                      </w:r>
                    </w:p>
                    <w:p w:rsidR="00AB38F5" w:rsidRPr="00AB38F5" w:rsidRDefault="00AB38F5" w:rsidP="00AB38F5">
                      <w:pPr>
                        <w:rPr>
                          <w:rFonts w:ascii="Comic Sans MS" w:hAnsi="Comic Sans MS"/>
                        </w:rPr>
                      </w:pPr>
                      <w:r w:rsidRPr="00AB38F5">
                        <w:rPr>
                          <w:rFonts w:ascii="Comic Sans MS" w:hAnsi="Comic Sans MS"/>
                        </w:rPr>
                        <w:t>Florence Nightingale improved nursing by making hospitals cleaner and showing kindness to her patients.</w:t>
                      </w:r>
                    </w:p>
                    <w:p w:rsidR="00B243F1" w:rsidRPr="00873A43" w:rsidRDefault="00AB38F5" w:rsidP="00B243F1">
                      <w:pPr>
                        <w:rPr>
                          <w:rFonts w:ascii="Comic Sans MS" w:hAnsi="Comic Sans MS"/>
                        </w:rPr>
                      </w:pPr>
                      <w:r w:rsidRPr="00AB38F5">
                        <w:rPr>
                          <w:rFonts w:ascii="Comic Sans MS" w:hAnsi="Comic Sans MS"/>
                        </w:rPr>
                        <w:t>The Victorian Times were from 1837-1901. Florence Nightingale was born in 1820.</w:t>
                      </w:r>
                    </w:p>
                  </w:txbxContent>
                </v:textbox>
              </v:shape>
            </w:pict>
          </mc:Fallback>
        </mc:AlternateContent>
      </w:r>
      <w:r w:rsidR="00AB38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2BB04" wp14:editId="101D79AC">
                <wp:simplePos x="0" y="0"/>
                <wp:positionH relativeFrom="column">
                  <wp:posOffset>2400300</wp:posOffset>
                </wp:positionH>
                <wp:positionV relativeFrom="paragraph">
                  <wp:posOffset>396240</wp:posOffset>
                </wp:positionV>
                <wp:extent cx="3512820" cy="7620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B53" w:rsidRDefault="00AB38F5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Florence Nightingale</w:t>
                            </w:r>
                            <w:r w:rsidR="00FF651C"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 xml:space="preserve">and Mary </w:t>
                            </w:r>
                            <w:proofErr w:type="spellStart"/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Seacole</w:t>
                            </w:r>
                            <w:proofErr w:type="spellEnd"/>
                          </w:p>
                          <w:p w:rsidR="00AB38F5" w:rsidRPr="00B83695" w:rsidRDefault="00AB38F5" w:rsidP="00AB38F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BB04" id="Text Box 2" o:spid="_x0000_s1037" type="#_x0000_t202" style="position:absolute;margin-left:189pt;margin-top:31.2pt;width:276.6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" fillcolor="white [3201]" strokeweight=".5pt">
                <v:textbox>
                  <w:txbxContent>
                    <w:p w:rsidR="00044B53" w:rsidRDefault="00AB38F5" w:rsidP="00B83695">
                      <w:pPr>
                        <w:jc w:val="center"/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</w:pPr>
                      <w:r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>Florence Nightingale</w:t>
                      </w:r>
                      <w:r w:rsidR="00FF651C"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 xml:space="preserve">and Mary </w:t>
                      </w:r>
                      <w:proofErr w:type="spellStart"/>
                      <w:r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>Seacole</w:t>
                      </w:r>
                      <w:proofErr w:type="spellEnd"/>
                    </w:p>
                    <w:p w:rsidR="00AB38F5" w:rsidRPr="00B83695" w:rsidRDefault="00AB38F5" w:rsidP="00AB38F5">
                      <w:pPr>
                        <w:jc w:val="center"/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17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A7083F" wp14:editId="35F420F8">
                <wp:simplePos x="0" y="0"/>
                <wp:positionH relativeFrom="column">
                  <wp:posOffset>-571500</wp:posOffset>
                </wp:positionH>
                <wp:positionV relativeFrom="paragraph">
                  <wp:posOffset>4183380</wp:posOffset>
                </wp:positionV>
                <wp:extent cx="1402080" cy="1059180"/>
                <wp:effectExtent l="0" t="0" r="762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727" w:rsidRDefault="00AB38F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12850" cy="1212850"/>
                                  <wp:effectExtent l="0" t="0" r="6350" b="6350"/>
                                  <wp:docPr id="8" name="Picture 8" descr="Florence Nightingale - Quotes, Education &amp; Facts - Biograp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orence Nightingale - Quotes, Education &amp; Facts - Biograph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7083F" id="Text Box 15" o:spid="_x0000_s1035" type="#_x0000_t202" style="position:absolute;margin-left:-45pt;margin-top:329.4pt;width:110.4pt;height:8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" fillcolor="white [3201]" stroked="f" strokeweight=".5pt">
                <v:textbox>
                  <w:txbxContent>
                    <w:p w:rsidR="00FC1727" w:rsidRDefault="00AB38F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12850" cy="1212850"/>
                            <wp:effectExtent l="0" t="0" r="6350" b="6350"/>
                            <wp:docPr id="8" name="Picture 8" descr="Florence Nightingale - Quotes, Education &amp; Facts - Biograph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orence Nightingale - Quotes, Education &amp; Facts - Biograph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7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A199E4" wp14:editId="5F99AAD3">
                <wp:simplePos x="0" y="0"/>
                <wp:positionH relativeFrom="column">
                  <wp:posOffset>1112520</wp:posOffset>
                </wp:positionH>
                <wp:positionV relativeFrom="paragraph">
                  <wp:posOffset>4145280</wp:posOffset>
                </wp:positionV>
                <wp:extent cx="1424940" cy="11049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727" w:rsidRDefault="00AB38F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35710" cy="2058441"/>
                                  <wp:effectExtent l="0" t="0" r="2540" b="0"/>
                                  <wp:docPr id="9" name="Picture 9" descr="Mary Seacole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ry Seacole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710" cy="2058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199E4" id="Text Box 7" o:spid="_x0000_s1036" type="#_x0000_t202" style="position:absolute;margin-left:87.6pt;margin-top:326.4pt;width:112.2pt;height:8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" fillcolor="white [3201]" stroked="f" strokeweight=".5pt">
                <v:textbox>
                  <w:txbxContent>
                    <w:p w:rsidR="00FC1727" w:rsidRDefault="00AB38F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35710" cy="2058441"/>
                            <wp:effectExtent l="0" t="0" r="2540" b="0"/>
                            <wp:docPr id="9" name="Picture 9" descr="Mary Seacole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ry Seacole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710" cy="2058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19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4FF86" wp14:editId="7BCB6F33">
                <wp:simplePos x="0" y="0"/>
                <wp:positionH relativeFrom="column">
                  <wp:posOffset>-200025</wp:posOffset>
                </wp:positionH>
                <wp:positionV relativeFrom="paragraph">
                  <wp:posOffset>266700</wp:posOffset>
                </wp:positionV>
                <wp:extent cx="2514600" cy="159067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B83695" w:rsidP="00B8369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Prior Learning</w:t>
                            </w:r>
                          </w:p>
                          <w:p w:rsidR="00044B53" w:rsidRPr="00044B53" w:rsidRDefault="00044B53" w:rsidP="00044B5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44B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Children have an understanding that life was different a long time ago.  </w:t>
                            </w:r>
                            <w:r w:rsidR="00F305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Children can recall some changes that have taken place within their living memory.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FF86" id="Text Box 1" o:spid="_x0000_s1037" type="#_x0000_t202" style="position:absolute;margin-left:-15.75pt;margin-top:21pt;width:198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" fillcolor="white [3201]" strokeweight="2.25pt">
                <v:textbox>
                  <w:txbxContent>
                    <w:p w:rsidR="00B83695" w:rsidRPr="00E9194F" w:rsidRDefault="00B83695" w:rsidP="00B8369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Prior Learning</w:t>
                      </w:r>
                    </w:p>
                    <w:p w:rsidR="00044B53" w:rsidRPr="00044B53" w:rsidRDefault="00044B53" w:rsidP="00044B5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44B5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Children have an understanding that life was different a long time ago.  </w:t>
                      </w:r>
                      <w:r w:rsidR="00F30501">
                        <w:rPr>
                          <w:rFonts w:ascii="Comic Sans MS" w:hAnsi="Comic Sans MS"/>
                          <w:sz w:val="20"/>
                          <w:szCs w:val="20"/>
                        </w:rPr>
                        <w:t>Children can recall some changes that have taken place within their living memory.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7149" w:rsidSect="00B836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695"/>
    <w:rsid w:val="00044B53"/>
    <w:rsid w:val="000D7A7D"/>
    <w:rsid w:val="00136803"/>
    <w:rsid w:val="00161572"/>
    <w:rsid w:val="001A7DC3"/>
    <w:rsid w:val="00284837"/>
    <w:rsid w:val="00302B6D"/>
    <w:rsid w:val="00371B98"/>
    <w:rsid w:val="003812F6"/>
    <w:rsid w:val="003822DF"/>
    <w:rsid w:val="003B433E"/>
    <w:rsid w:val="004171B2"/>
    <w:rsid w:val="00431DE2"/>
    <w:rsid w:val="00444821"/>
    <w:rsid w:val="004641A7"/>
    <w:rsid w:val="004D38E7"/>
    <w:rsid w:val="005E6922"/>
    <w:rsid w:val="006A7149"/>
    <w:rsid w:val="007256AE"/>
    <w:rsid w:val="00741C06"/>
    <w:rsid w:val="00816F4B"/>
    <w:rsid w:val="00821300"/>
    <w:rsid w:val="00873A43"/>
    <w:rsid w:val="008B5600"/>
    <w:rsid w:val="009E73EF"/>
    <w:rsid w:val="00A62F57"/>
    <w:rsid w:val="00A90B7A"/>
    <w:rsid w:val="00A95BC1"/>
    <w:rsid w:val="00AB1EB7"/>
    <w:rsid w:val="00AB38F5"/>
    <w:rsid w:val="00B243F1"/>
    <w:rsid w:val="00B475A6"/>
    <w:rsid w:val="00B83695"/>
    <w:rsid w:val="00BF53BF"/>
    <w:rsid w:val="00C50875"/>
    <w:rsid w:val="00C52DDB"/>
    <w:rsid w:val="00CF0D42"/>
    <w:rsid w:val="00D25CDD"/>
    <w:rsid w:val="00E9194F"/>
    <w:rsid w:val="00F07086"/>
    <w:rsid w:val="00F165A7"/>
    <w:rsid w:val="00F30501"/>
    <w:rsid w:val="00F45AC4"/>
    <w:rsid w:val="00FC1727"/>
    <w:rsid w:val="00FF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B1CFC"/>
  <w15:chartTrackingRefBased/>
  <w15:docId w15:val="{C7BFACC3-2A07-4937-9498-8519E329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6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0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F685AA51</Template>
  <TotalTime>15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V. Bulmer</dc:creator>
  <cp:keywords/>
  <dc:description/>
  <cp:lastModifiedBy>Whiteway, Jack</cp:lastModifiedBy>
  <cp:revision>5</cp:revision>
  <cp:lastPrinted>2023-05-25T16:01:00Z</cp:lastPrinted>
  <dcterms:created xsi:type="dcterms:W3CDTF">2022-12-06T14:31:00Z</dcterms:created>
  <dcterms:modified xsi:type="dcterms:W3CDTF">2023-05-25T16:09:00Z</dcterms:modified>
</cp:coreProperties>
</file>