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23534" w14:textId="6906657C" w:rsidR="007A4545" w:rsidRDefault="00192E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0F84C358" wp14:editId="7ECD1ACE">
                <wp:simplePos x="0" y="0"/>
                <wp:positionH relativeFrom="column">
                  <wp:posOffset>2581275</wp:posOffset>
                </wp:positionH>
                <wp:positionV relativeFrom="paragraph">
                  <wp:posOffset>205105</wp:posOffset>
                </wp:positionV>
                <wp:extent cx="7077075" cy="6667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666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46E4F" w14:textId="19CE4641" w:rsidR="00356135" w:rsidRPr="00192EC5" w:rsidRDefault="00192EC5" w:rsidP="00192EC5">
                            <w:pPr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92EC5">
                              <w:rPr>
                                <w:rFonts w:ascii="Calibri" w:eastAsia="Calibri" w:hAnsi="Calibri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Prior Learning: </w:t>
                            </w:r>
                            <w:r w:rsidRPr="00192EC5"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r w:rsidRPr="00192EC5">
                              <w:rPr>
                                <w:sz w:val="24"/>
                                <w:szCs w:val="24"/>
                              </w:rPr>
                              <w:t xml:space="preserve"> name living things in a range of habitats, giving key feature</w:t>
                            </w:r>
                            <w:r w:rsidRPr="00192EC5">
                              <w:rPr>
                                <w:sz w:val="24"/>
                                <w:szCs w:val="24"/>
                              </w:rPr>
                              <w:t>s that helped identify them. To</w:t>
                            </w:r>
                            <w:r w:rsidRPr="00192EC5">
                              <w:rPr>
                                <w:sz w:val="24"/>
                                <w:szCs w:val="24"/>
                              </w:rPr>
                              <w:t xml:space="preserve"> give examples of how an environment may change both natural</w:t>
                            </w:r>
                            <w:r w:rsidRPr="00192EC5">
                              <w:rPr>
                                <w:sz w:val="24"/>
                                <w:szCs w:val="24"/>
                              </w:rPr>
                              <w:t xml:space="preserve">ly and due to human impact. To </w:t>
                            </w:r>
                            <w:r w:rsidRPr="00192EC5">
                              <w:rPr>
                                <w:sz w:val="24"/>
                                <w:szCs w:val="24"/>
                              </w:rPr>
                              <w:t>use classification keys to identify unknown plants and animals.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4C3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03.25pt;margin-top:16.15pt;width:557.25pt;height:52.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" fillcolor="#fff2cc [663]" strokeweight=".5pt">
                <v:textbox>
                  <w:txbxContent>
                    <w:p w14:paraId="08246E4F" w14:textId="19CE4641" w:rsidR="00356135" w:rsidRPr="00192EC5" w:rsidRDefault="00192EC5" w:rsidP="00192EC5">
                      <w:pPr>
                        <w:shd w:val="clear" w:color="auto" w:fill="FFFF00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192EC5">
                        <w:rPr>
                          <w:rFonts w:ascii="Calibri" w:eastAsia="Calibri" w:hAnsi="Calibri" w:cs="Times New Roman"/>
                          <w:color w:val="FF0000"/>
                          <w:sz w:val="24"/>
                          <w:szCs w:val="24"/>
                        </w:rPr>
                        <w:t xml:space="preserve">Prior Learning: </w:t>
                      </w:r>
                      <w:r w:rsidRPr="00192EC5">
                        <w:rPr>
                          <w:sz w:val="24"/>
                          <w:szCs w:val="24"/>
                        </w:rPr>
                        <w:t>To</w:t>
                      </w:r>
                      <w:r w:rsidRPr="00192EC5">
                        <w:rPr>
                          <w:sz w:val="24"/>
                          <w:szCs w:val="24"/>
                        </w:rPr>
                        <w:t xml:space="preserve"> name living things in a range of habitats, giving key feature</w:t>
                      </w:r>
                      <w:r w:rsidRPr="00192EC5">
                        <w:rPr>
                          <w:sz w:val="24"/>
                          <w:szCs w:val="24"/>
                        </w:rPr>
                        <w:t>s that helped identify them. To</w:t>
                      </w:r>
                      <w:r w:rsidRPr="00192EC5">
                        <w:rPr>
                          <w:sz w:val="24"/>
                          <w:szCs w:val="24"/>
                        </w:rPr>
                        <w:t xml:space="preserve"> give examples of how an environment may change both natural</w:t>
                      </w:r>
                      <w:r w:rsidRPr="00192EC5">
                        <w:rPr>
                          <w:sz w:val="24"/>
                          <w:szCs w:val="24"/>
                        </w:rPr>
                        <w:t xml:space="preserve">ly and due to human impact. To </w:t>
                      </w:r>
                      <w:r w:rsidRPr="00192EC5">
                        <w:rPr>
                          <w:sz w:val="24"/>
                          <w:szCs w:val="24"/>
                        </w:rPr>
                        <w:t>use classification keys to identify unknown plants and animals.</w:t>
                      </w:r>
                    </w:p>
                  </w:txbxContent>
                </v:textbox>
              </v:shape>
            </w:pict>
          </mc:Fallback>
        </mc:AlternateContent>
      </w:r>
      <w:r w:rsidR="003561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128A71C9" wp14:editId="7BA2F498">
                <wp:simplePos x="0" y="0"/>
                <wp:positionH relativeFrom="page">
                  <wp:align>left</wp:align>
                </wp:positionH>
                <wp:positionV relativeFrom="paragraph">
                  <wp:posOffset>157480</wp:posOffset>
                </wp:positionV>
                <wp:extent cx="42672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319B4E" w14:textId="12C61E18" w:rsidR="00356135" w:rsidRDefault="00192EC5" w:rsidP="00192EC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7A4545" w:rsidRPr="00356135"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</w:t>
                            </w:r>
                            <w:r w:rsidR="007C35D1" w:rsidRPr="00356135"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7A4545" w:rsidRPr="00356135"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ganiser</w:t>
                            </w:r>
                            <w:r w:rsidR="00356135" w:rsidRPr="00356135"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1333356E" w14:textId="1D266804" w:rsidR="00356135" w:rsidRPr="00356135" w:rsidRDefault="00192EC5" w:rsidP="00192EC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92EC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356135" w:rsidRPr="00356135"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Year 5</w:t>
                            </w:r>
                            <w:r w:rsidR="00356135"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: </w:t>
                            </w:r>
                            <w:r w:rsidR="00356135" w:rsidRPr="00356135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Living things and their habitats</w:t>
                            </w:r>
                          </w:p>
                          <w:p w14:paraId="5EDB3034" w14:textId="3E36EFDD" w:rsidR="007A4545" w:rsidRPr="00356135" w:rsidRDefault="007A4545" w:rsidP="007A4545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A71C9" id="Text Box 3" o:spid="_x0000_s1027" type="#_x0000_t202" style="position:absolute;margin-left:0;margin-top:12.4pt;width:336pt;height:2in;z-index:25142681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" filled="f" stroked="f">
                <v:textbox style="mso-fit-shape-to-text:t">
                  <w:txbxContent>
                    <w:p w14:paraId="15319B4E" w14:textId="12C61E18" w:rsidR="00356135" w:rsidRDefault="00192EC5" w:rsidP="00192EC5">
                      <w:pPr>
                        <w:spacing w:after="0" w:line="240" w:lineRule="auto"/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7A4545" w:rsidRPr="00356135">
                        <w:rPr>
                          <w:b/>
                          <w:noProof/>
                          <w:color w:val="FFFFFF" w:themeColor="background1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Knowledge O</w:t>
                      </w:r>
                      <w:r w:rsidR="007C35D1" w:rsidRPr="00356135">
                        <w:rPr>
                          <w:b/>
                          <w:noProof/>
                          <w:color w:val="FFFFFF" w:themeColor="background1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7A4545" w:rsidRPr="00356135">
                        <w:rPr>
                          <w:b/>
                          <w:noProof/>
                          <w:color w:val="FFFFFF" w:themeColor="background1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ganiser</w:t>
                      </w:r>
                      <w:r w:rsidR="00356135" w:rsidRPr="00356135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1333356E" w14:textId="1D266804" w:rsidR="00356135" w:rsidRPr="00356135" w:rsidRDefault="00192EC5" w:rsidP="00192EC5">
                      <w:pPr>
                        <w:spacing w:after="0" w:line="240" w:lineRule="auto"/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192EC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    </w:t>
                      </w:r>
                      <w:r w:rsidR="00356135" w:rsidRPr="00356135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Year 5</w:t>
                      </w:r>
                      <w:r w:rsidR="00356135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: </w:t>
                      </w:r>
                      <w:r w:rsidR="00356135" w:rsidRPr="00356135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Living things and their habitats</w:t>
                      </w:r>
                    </w:p>
                    <w:p w14:paraId="5EDB3034" w14:textId="3E36EFDD" w:rsidR="007A4545" w:rsidRPr="00356135" w:rsidRDefault="007A4545" w:rsidP="007A4545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08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1ACB2CF0" wp14:editId="5F285D54">
                <wp:simplePos x="0" y="0"/>
                <wp:positionH relativeFrom="column">
                  <wp:posOffset>-895350</wp:posOffset>
                </wp:positionH>
                <wp:positionV relativeFrom="paragraph">
                  <wp:posOffset>147143</wp:posOffset>
                </wp:positionV>
                <wp:extent cx="10610850" cy="768350"/>
                <wp:effectExtent l="0" t="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0" cy="76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C9CEF" id="Rectangle 2" o:spid="_x0000_s1026" style="position:absolute;margin-left:-70.5pt;margin-top:11.6pt;width:835.5pt;height:60.5pt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" fillcolor="black [3200]" strokecolor="black [1600]" strokeweight="1pt"/>
            </w:pict>
          </mc:Fallback>
        </mc:AlternateContent>
      </w:r>
    </w:p>
    <w:p w14:paraId="1AFD9FFF" w14:textId="40A6E975" w:rsidR="0090144D" w:rsidRPr="0090144D" w:rsidRDefault="0090144D" w:rsidP="0090144D"/>
    <w:p w14:paraId="1B2D2A95" w14:textId="712F24C9" w:rsidR="0090144D" w:rsidRPr="0090144D" w:rsidRDefault="0090144D" w:rsidP="0090144D"/>
    <w:p w14:paraId="1C519F30" w14:textId="1237CCA9" w:rsidR="0090144D" w:rsidRPr="0090144D" w:rsidRDefault="00356135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2B8A49D" wp14:editId="0667094E">
                <wp:simplePos x="0" y="0"/>
                <wp:positionH relativeFrom="column">
                  <wp:posOffset>-628650</wp:posOffset>
                </wp:positionH>
                <wp:positionV relativeFrom="paragraph">
                  <wp:posOffset>158115</wp:posOffset>
                </wp:positionV>
                <wp:extent cx="2085975" cy="4267200"/>
                <wp:effectExtent l="0" t="0" r="28575" b="19050"/>
                <wp:wrapNone/>
                <wp:docPr id="11281" name="Rectangle 1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26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F1D6E" w14:textId="7B1F8E0A" w:rsidR="00E72FEB" w:rsidRPr="0043034F" w:rsidRDefault="00E72FEB" w:rsidP="00914B9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3034F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VOCABULARY</w:t>
                            </w:r>
                          </w:p>
                          <w:p w14:paraId="1D2F8ADC" w14:textId="2D13C6A6" w:rsidR="00581A11" w:rsidRPr="0043034F" w:rsidRDefault="00192EC5" w:rsidP="00914B97">
                            <w:pPr>
                              <w:spacing w:after="0" w:line="240" w:lineRule="auto"/>
                              <w:rPr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</w:t>
                            </w:r>
                            <w:r w:rsidR="00E47E39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ife cycle</w:t>
                            </w:r>
                            <w:r w:rsidR="00A1790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D77B01">
                              <w:rPr>
                                <w:color w:val="00B0F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07415">
                              <w:rPr>
                                <w:color w:val="00B0F0"/>
                                <w:sz w:val="18"/>
                                <w:szCs w:val="18"/>
                              </w:rPr>
                              <w:t xml:space="preserve">course of events that brings a new </w:t>
                            </w:r>
                            <w:r w:rsidR="008244B5">
                              <w:rPr>
                                <w:color w:val="00B0F0"/>
                                <w:sz w:val="18"/>
                                <w:szCs w:val="18"/>
                              </w:rPr>
                              <w:t>living thing into existence.</w:t>
                            </w:r>
                          </w:p>
                          <w:p w14:paraId="632B6D7B" w14:textId="76BE60A9" w:rsidR="005F09A1" w:rsidRPr="001046B3" w:rsidRDefault="00192EC5" w:rsidP="00914B9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f</w:t>
                            </w:r>
                            <w:r w:rsidR="00E47E39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ertilises</w:t>
                            </w:r>
                            <w:r w:rsidR="005F09A1" w:rsidRPr="0043034F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1046B3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244B5">
                              <w:rPr>
                                <w:color w:val="00B0F0"/>
                                <w:sz w:val="18"/>
                                <w:szCs w:val="18"/>
                              </w:rPr>
                              <w:t>to develop a new individual by introducing the male sperm to the female egg</w:t>
                            </w:r>
                          </w:p>
                          <w:p w14:paraId="6A16350B" w14:textId="0749B4B6" w:rsidR="005F09A1" w:rsidRPr="00014882" w:rsidRDefault="00192EC5" w:rsidP="00914B97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</w:t>
                            </w:r>
                            <w:r w:rsidR="00E47E39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eproduce</w:t>
                            </w:r>
                            <w:r w:rsidR="005F09A1" w:rsidRPr="0043034F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0719F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523DC">
                              <w:rPr>
                                <w:color w:val="00B0F0"/>
                                <w:sz w:val="18"/>
                                <w:szCs w:val="18"/>
                              </w:rPr>
                              <w:t>produce offspring by a sexual and asexual process</w:t>
                            </w:r>
                          </w:p>
                          <w:p w14:paraId="16523E73" w14:textId="066D10E8" w:rsidR="005F09A1" w:rsidRPr="00A1264C" w:rsidRDefault="00192EC5" w:rsidP="00914B97">
                            <w:pPr>
                              <w:spacing w:after="0" w:line="240" w:lineRule="auto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</w:t>
                            </w:r>
                            <w:r w:rsidR="00B7336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exual reproduction</w:t>
                            </w:r>
                            <w:r w:rsidR="005F09A1" w:rsidRPr="0043034F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0719F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5B44">
                              <w:rPr>
                                <w:color w:val="00B0F0"/>
                                <w:sz w:val="18"/>
                                <w:szCs w:val="18"/>
                              </w:rPr>
                              <w:t>method of producing plants and animals in which male s</w:t>
                            </w:r>
                            <w:r w:rsidR="001523DC">
                              <w:rPr>
                                <w:color w:val="00B0F0"/>
                                <w:sz w:val="18"/>
                                <w:szCs w:val="18"/>
                              </w:rPr>
                              <w:t xml:space="preserve">perm </w:t>
                            </w:r>
                            <w:r w:rsidR="003E73A3">
                              <w:rPr>
                                <w:color w:val="00B0F0"/>
                                <w:sz w:val="18"/>
                                <w:szCs w:val="18"/>
                              </w:rPr>
                              <w:t>and a female egg join</w:t>
                            </w:r>
                          </w:p>
                          <w:p w14:paraId="1D79B8DC" w14:textId="32E77C7D" w:rsidR="005F09A1" w:rsidRPr="0003338F" w:rsidRDefault="00192EC5" w:rsidP="00914B97">
                            <w:pPr>
                              <w:spacing w:after="0" w:line="240" w:lineRule="auto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</w:t>
                            </w:r>
                            <w:r w:rsidR="00E47E39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sexual reproduction</w:t>
                            </w:r>
                            <w:r w:rsidR="005F09A1" w:rsidRPr="0043034F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1851E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7FE8">
                              <w:rPr>
                                <w:color w:val="00B0F0"/>
                                <w:sz w:val="18"/>
                                <w:szCs w:val="18"/>
                              </w:rPr>
                              <w:t>method of producing new offspring with a single parent</w:t>
                            </w:r>
                            <w:r w:rsidR="009E4517">
                              <w:rPr>
                                <w:color w:val="00B0F0"/>
                                <w:sz w:val="18"/>
                                <w:szCs w:val="18"/>
                              </w:rPr>
                              <w:t>.</w:t>
                            </w:r>
                            <w:r w:rsidR="009D5A4D">
                              <w:rPr>
                                <w:color w:val="00B0F0"/>
                              </w:rPr>
                              <w:t xml:space="preserve"> </w:t>
                            </w:r>
                          </w:p>
                          <w:p w14:paraId="4E1F8938" w14:textId="763DEAB2" w:rsidR="005F09A1" w:rsidRPr="0043034F" w:rsidRDefault="00192EC5" w:rsidP="00914B9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</w:t>
                            </w:r>
                            <w:r w:rsidR="00A056A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perm</w:t>
                            </w:r>
                            <w:r w:rsidR="005F09A1" w:rsidRPr="0043034F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4B431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E4517">
                              <w:rPr>
                                <w:color w:val="00B0F0"/>
                                <w:sz w:val="18"/>
                                <w:szCs w:val="18"/>
                              </w:rPr>
                              <w:t>male reproductive cell.</w:t>
                            </w:r>
                          </w:p>
                          <w:p w14:paraId="2B150A61" w14:textId="21B035B4" w:rsidR="005F09A1" w:rsidRPr="0043034F" w:rsidRDefault="00192EC5" w:rsidP="00914B9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  <w:r w:rsidR="00A056A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gg</w:t>
                            </w:r>
                            <w:r w:rsidR="005F09A1" w:rsidRPr="0043034F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4B431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E4517">
                              <w:rPr>
                                <w:color w:val="00B0F0"/>
                                <w:sz w:val="18"/>
                                <w:szCs w:val="18"/>
                              </w:rPr>
                              <w:t>female reproductive cell.</w:t>
                            </w:r>
                          </w:p>
                          <w:p w14:paraId="10DBEC21" w14:textId="77777777" w:rsidR="00192EC5" w:rsidRDefault="00192EC5" w:rsidP="00914B97">
                            <w:pPr>
                              <w:spacing w:after="0" w:line="240" w:lineRule="auto"/>
                              <w:rPr>
                                <w:color w:val="00B0F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</w:t>
                            </w:r>
                            <w:r w:rsidR="00A056A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ive young-</w:t>
                            </w:r>
                            <w:r w:rsidR="00066FA9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442B6">
                              <w:rPr>
                                <w:color w:val="00B0F0"/>
                                <w:sz w:val="18"/>
                                <w:szCs w:val="18"/>
                              </w:rPr>
                              <w:t>when</w:t>
                            </w:r>
                            <w:r w:rsidR="00257E1C">
                              <w:rPr>
                                <w:color w:val="00B0F0"/>
                                <w:sz w:val="18"/>
                                <w:szCs w:val="18"/>
                              </w:rPr>
                              <w:t xml:space="preserve"> animals give birth to live offspring (do not lay eggs)</w:t>
                            </w:r>
                          </w:p>
                          <w:p w14:paraId="0C210FE9" w14:textId="5CADC142" w:rsidR="005F09A1" w:rsidRPr="00192EC5" w:rsidRDefault="00192EC5" w:rsidP="00914B9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m</w:t>
                            </w:r>
                            <w:r w:rsidR="00A056A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etamorphosis</w:t>
                            </w:r>
                            <w:r w:rsidR="005F09A1" w:rsidRPr="0043034F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313E3E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A6BFD">
                              <w:rPr>
                                <w:color w:val="00B0F0"/>
                                <w:sz w:val="18"/>
                                <w:szCs w:val="18"/>
                              </w:rPr>
                              <w:t>to process of transformation from an immature form to an adult</w:t>
                            </w:r>
                          </w:p>
                          <w:p w14:paraId="44F91AEF" w14:textId="75A071CA" w:rsidR="005F09A1" w:rsidRPr="00477994" w:rsidRDefault="00192EC5" w:rsidP="00914B97">
                            <w:pPr>
                              <w:spacing w:after="0" w:line="240" w:lineRule="auto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g</w:t>
                            </w:r>
                            <w:bookmarkStart w:id="0" w:name="_GoBack"/>
                            <w:bookmarkEnd w:id="0"/>
                            <w:r w:rsidR="00A056A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estation</w:t>
                            </w:r>
                            <w:r w:rsidR="00DC479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914B9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A01FC">
                              <w:rPr>
                                <w:color w:val="00B0F0"/>
                                <w:sz w:val="18"/>
                                <w:szCs w:val="18"/>
                              </w:rPr>
                              <w:t xml:space="preserve">the time it </w:t>
                            </w:r>
                            <w:r w:rsidR="00DC4798">
                              <w:rPr>
                                <w:color w:val="00B0F0"/>
                                <w:sz w:val="18"/>
                                <w:szCs w:val="18"/>
                              </w:rPr>
                              <w:t>takes for a baby to develop inside the mother’s body.</w:t>
                            </w:r>
                          </w:p>
                          <w:p w14:paraId="4CC60080" w14:textId="77777777" w:rsidR="006F74F0" w:rsidRDefault="006F74F0" w:rsidP="001E4715">
                            <w:pPr>
                              <w:spacing w:after="0" w:line="240" w:lineRule="auto"/>
                              <w:rPr>
                                <w:color w:val="00B0F0"/>
                                <w:sz w:val="18"/>
                                <w:szCs w:val="20"/>
                              </w:rPr>
                            </w:pPr>
                          </w:p>
                          <w:p w14:paraId="2E10B162" w14:textId="77777777" w:rsidR="001E4715" w:rsidRPr="001E4715" w:rsidRDefault="001E4715" w:rsidP="001E471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B0F0"/>
                                <w:sz w:val="18"/>
                                <w:szCs w:val="20"/>
                              </w:rPr>
                            </w:pPr>
                          </w:p>
                          <w:p w14:paraId="0F062FAF" w14:textId="7B5FFD0D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C7BC992" w14:textId="23F0A49B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1E79B7C" w14:textId="0D44C156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1B9B931" w14:textId="6D024213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AADB25D" w14:textId="44A05D25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7223998" w14:textId="57085E4C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71680E4" w14:textId="355BB1A0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9BA1846" w14:textId="13420468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6AFCE7D" w14:textId="019180E8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60B028C" w14:textId="77777777" w:rsidR="00E72FEB" w:rsidRP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8A49D" id="Rectangle 11281" o:spid="_x0000_s1028" style="position:absolute;margin-left:-49.5pt;margin-top:12.45pt;width:164.25pt;height:336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" fillcolor="#fff2cc [663]" strokecolor="#1f3763 [1604]" strokeweight="1pt">
                <v:textbox>
                  <w:txbxContent>
                    <w:p w14:paraId="732F1D6E" w14:textId="7B1F8E0A" w:rsidR="00E72FEB" w:rsidRPr="0043034F" w:rsidRDefault="00E72FEB" w:rsidP="00914B9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43034F"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  <w:t>VOCABULARY</w:t>
                      </w:r>
                    </w:p>
                    <w:p w14:paraId="1D2F8ADC" w14:textId="2D13C6A6" w:rsidR="00581A11" w:rsidRPr="0043034F" w:rsidRDefault="00192EC5" w:rsidP="00914B97">
                      <w:pPr>
                        <w:spacing w:after="0" w:line="240" w:lineRule="auto"/>
                        <w:rPr>
                          <w:color w:val="00B0F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</w:t>
                      </w:r>
                      <w:r w:rsidR="00E47E39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ife cycle</w:t>
                      </w:r>
                      <w:r w:rsidR="00A1790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D77B01">
                        <w:rPr>
                          <w:color w:val="00B0F0"/>
                          <w:sz w:val="26"/>
                          <w:szCs w:val="26"/>
                        </w:rPr>
                        <w:t xml:space="preserve"> </w:t>
                      </w:r>
                      <w:r w:rsidR="00007415">
                        <w:rPr>
                          <w:color w:val="00B0F0"/>
                          <w:sz w:val="18"/>
                          <w:szCs w:val="18"/>
                        </w:rPr>
                        <w:t xml:space="preserve">course of events that brings a new </w:t>
                      </w:r>
                      <w:r w:rsidR="008244B5">
                        <w:rPr>
                          <w:color w:val="00B0F0"/>
                          <w:sz w:val="18"/>
                          <w:szCs w:val="18"/>
                        </w:rPr>
                        <w:t>living thing into existence.</w:t>
                      </w:r>
                    </w:p>
                    <w:p w14:paraId="632B6D7B" w14:textId="76BE60A9" w:rsidR="005F09A1" w:rsidRPr="001046B3" w:rsidRDefault="00192EC5" w:rsidP="00914B97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f</w:t>
                      </w:r>
                      <w:r w:rsidR="00E47E39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ertilises</w:t>
                      </w:r>
                      <w:r w:rsidR="005F09A1" w:rsidRPr="0043034F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1046B3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8244B5">
                        <w:rPr>
                          <w:color w:val="00B0F0"/>
                          <w:sz w:val="18"/>
                          <w:szCs w:val="18"/>
                        </w:rPr>
                        <w:t>to develop a new individual by introducing the male sperm to the female egg</w:t>
                      </w:r>
                    </w:p>
                    <w:p w14:paraId="6A16350B" w14:textId="0749B4B6" w:rsidR="005F09A1" w:rsidRPr="00014882" w:rsidRDefault="00192EC5" w:rsidP="00914B97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r</w:t>
                      </w:r>
                      <w:r w:rsidR="00E47E39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eproduce</w:t>
                      </w:r>
                      <w:r w:rsidR="005F09A1" w:rsidRPr="0043034F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0719F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1523DC">
                        <w:rPr>
                          <w:color w:val="00B0F0"/>
                          <w:sz w:val="18"/>
                          <w:szCs w:val="18"/>
                        </w:rPr>
                        <w:t>produce offspring by a sexual and asexual process</w:t>
                      </w:r>
                    </w:p>
                    <w:p w14:paraId="16523E73" w14:textId="066D10E8" w:rsidR="005F09A1" w:rsidRPr="00A1264C" w:rsidRDefault="00192EC5" w:rsidP="00914B97">
                      <w:pPr>
                        <w:spacing w:after="0" w:line="240" w:lineRule="auto"/>
                        <w:rPr>
                          <w:color w:val="00B0F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</w:t>
                      </w:r>
                      <w:r w:rsidR="00B7336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exual reproduction</w:t>
                      </w:r>
                      <w:r w:rsidR="005F09A1" w:rsidRPr="0043034F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0719F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0A5B44">
                        <w:rPr>
                          <w:color w:val="00B0F0"/>
                          <w:sz w:val="18"/>
                          <w:szCs w:val="18"/>
                        </w:rPr>
                        <w:t>method of producing plants and animals in which male s</w:t>
                      </w:r>
                      <w:r w:rsidR="001523DC">
                        <w:rPr>
                          <w:color w:val="00B0F0"/>
                          <w:sz w:val="18"/>
                          <w:szCs w:val="18"/>
                        </w:rPr>
                        <w:t xml:space="preserve">perm </w:t>
                      </w:r>
                      <w:r w:rsidR="003E73A3">
                        <w:rPr>
                          <w:color w:val="00B0F0"/>
                          <w:sz w:val="18"/>
                          <w:szCs w:val="18"/>
                        </w:rPr>
                        <w:t>and a female egg join</w:t>
                      </w:r>
                    </w:p>
                    <w:p w14:paraId="1D79B8DC" w14:textId="32E77C7D" w:rsidR="005F09A1" w:rsidRPr="0003338F" w:rsidRDefault="00192EC5" w:rsidP="00914B97">
                      <w:pPr>
                        <w:spacing w:after="0" w:line="240" w:lineRule="auto"/>
                        <w:rPr>
                          <w:color w:val="00B0F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a</w:t>
                      </w:r>
                      <w:r w:rsidR="00E47E39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sexual reproduction</w:t>
                      </w:r>
                      <w:r w:rsidR="005F09A1" w:rsidRPr="0043034F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1851E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D7FE8">
                        <w:rPr>
                          <w:color w:val="00B0F0"/>
                          <w:sz w:val="18"/>
                          <w:szCs w:val="18"/>
                        </w:rPr>
                        <w:t>method of producing new offspring with a single parent</w:t>
                      </w:r>
                      <w:r w:rsidR="009E4517">
                        <w:rPr>
                          <w:color w:val="00B0F0"/>
                          <w:sz w:val="18"/>
                          <w:szCs w:val="18"/>
                        </w:rPr>
                        <w:t>.</w:t>
                      </w:r>
                      <w:r w:rsidR="009D5A4D">
                        <w:rPr>
                          <w:color w:val="00B0F0"/>
                        </w:rPr>
                        <w:t xml:space="preserve"> </w:t>
                      </w:r>
                    </w:p>
                    <w:p w14:paraId="4E1F8938" w14:textId="763DEAB2" w:rsidR="005F09A1" w:rsidRPr="0043034F" w:rsidRDefault="00192EC5" w:rsidP="00914B97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</w:t>
                      </w:r>
                      <w:r w:rsidR="00A056A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perm</w:t>
                      </w:r>
                      <w:r w:rsidR="005F09A1" w:rsidRPr="0043034F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4B431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9E4517">
                        <w:rPr>
                          <w:color w:val="00B0F0"/>
                          <w:sz w:val="18"/>
                          <w:szCs w:val="18"/>
                        </w:rPr>
                        <w:t>male reproductive cell.</w:t>
                      </w:r>
                    </w:p>
                    <w:p w14:paraId="2B150A61" w14:textId="21B035B4" w:rsidR="005F09A1" w:rsidRPr="0043034F" w:rsidRDefault="00192EC5" w:rsidP="00914B97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  <w:r w:rsidR="00A056A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gg</w:t>
                      </w:r>
                      <w:r w:rsidR="005F09A1" w:rsidRPr="0043034F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4B431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9E4517">
                        <w:rPr>
                          <w:color w:val="00B0F0"/>
                          <w:sz w:val="18"/>
                          <w:szCs w:val="18"/>
                        </w:rPr>
                        <w:t>female reproductive cell.</w:t>
                      </w:r>
                    </w:p>
                    <w:p w14:paraId="10DBEC21" w14:textId="77777777" w:rsidR="00192EC5" w:rsidRDefault="00192EC5" w:rsidP="00914B97">
                      <w:pPr>
                        <w:spacing w:after="0" w:line="240" w:lineRule="auto"/>
                        <w:rPr>
                          <w:color w:val="00B0F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</w:t>
                      </w:r>
                      <w:r w:rsidR="00A056A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ive young-</w:t>
                      </w:r>
                      <w:r w:rsidR="00066FA9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C442B6">
                        <w:rPr>
                          <w:color w:val="00B0F0"/>
                          <w:sz w:val="18"/>
                          <w:szCs w:val="18"/>
                        </w:rPr>
                        <w:t>when</w:t>
                      </w:r>
                      <w:r w:rsidR="00257E1C">
                        <w:rPr>
                          <w:color w:val="00B0F0"/>
                          <w:sz w:val="18"/>
                          <w:szCs w:val="18"/>
                        </w:rPr>
                        <w:t xml:space="preserve"> animals give birth to live offspring (do not lay eggs)</w:t>
                      </w:r>
                    </w:p>
                    <w:p w14:paraId="0C210FE9" w14:textId="5CADC142" w:rsidR="005F09A1" w:rsidRPr="00192EC5" w:rsidRDefault="00192EC5" w:rsidP="00914B97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m</w:t>
                      </w:r>
                      <w:r w:rsidR="00A056A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etamorphosis</w:t>
                      </w:r>
                      <w:r w:rsidR="005F09A1" w:rsidRPr="0043034F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313E3E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BA6BFD">
                        <w:rPr>
                          <w:color w:val="00B0F0"/>
                          <w:sz w:val="18"/>
                          <w:szCs w:val="18"/>
                        </w:rPr>
                        <w:t>to process of transformation from an immature form to an adult</w:t>
                      </w:r>
                    </w:p>
                    <w:p w14:paraId="44F91AEF" w14:textId="75A071CA" w:rsidR="005F09A1" w:rsidRPr="00477994" w:rsidRDefault="00192EC5" w:rsidP="00914B97">
                      <w:pPr>
                        <w:spacing w:after="0" w:line="240" w:lineRule="auto"/>
                        <w:rPr>
                          <w:color w:val="00B0F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g</w:t>
                      </w:r>
                      <w:bookmarkStart w:id="1" w:name="_GoBack"/>
                      <w:bookmarkEnd w:id="1"/>
                      <w:r w:rsidR="00A056A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estation</w:t>
                      </w:r>
                      <w:r w:rsidR="00DC479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914B9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6A01FC">
                        <w:rPr>
                          <w:color w:val="00B0F0"/>
                          <w:sz w:val="18"/>
                          <w:szCs w:val="18"/>
                        </w:rPr>
                        <w:t xml:space="preserve">the time it </w:t>
                      </w:r>
                      <w:r w:rsidR="00DC4798">
                        <w:rPr>
                          <w:color w:val="00B0F0"/>
                          <w:sz w:val="18"/>
                          <w:szCs w:val="18"/>
                        </w:rPr>
                        <w:t>takes for a baby to develop inside the mother’s body.</w:t>
                      </w:r>
                    </w:p>
                    <w:p w14:paraId="4CC60080" w14:textId="77777777" w:rsidR="006F74F0" w:rsidRDefault="006F74F0" w:rsidP="001E4715">
                      <w:pPr>
                        <w:spacing w:after="0" w:line="240" w:lineRule="auto"/>
                        <w:rPr>
                          <w:color w:val="00B0F0"/>
                          <w:sz w:val="18"/>
                          <w:szCs w:val="20"/>
                        </w:rPr>
                      </w:pPr>
                    </w:p>
                    <w:p w14:paraId="2E10B162" w14:textId="77777777" w:rsidR="001E4715" w:rsidRPr="001E4715" w:rsidRDefault="001E4715" w:rsidP="001E4715">
                      <w:pPr>
                        <w:spacing w:after="0" w:line="240" w:lineRule="auto"/>
                        <w:rPr>
                          <w:b/>
                          <w:bCs/>
                          <w:color w:val="00B0F0"/>
                          <w:sz w:val="18"/>
                          <w:szCs w:val="20"/>
                        </w:rPr>
                      </w:pPr>
                    </w:p>
                    <w:p w14:paraId="0F062FAF" w14:textId="7B5FFD0D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C7BC992" w14:textId="23F0A49B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1E79B7C" w14:textId="0D44C156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1B9B931" w14:textId="6D024213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AADB25D" w14:textId="44A05D25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57223998" w14:textId="57085E4C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771680E4" w14:textId="355BB1A0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19BA1846" w14:textId="13420468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6AFCE7D" w14:textId="019180E8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460B028C" w14:textId="77777777" w:rsidR="00E72FEB" w:rsidRP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2708A" w:rsidRPr="00CE5A23">
        <w:rPr>
          <w:noProof/>
          <w:lang w:eastAsia="en-GB"/>
        </w:rPr>
        <w:drawing>
          <wp:anchor distT="0" distB="0" distL="114300" distR="114300" simplePos="0" relativeHeight="252212736" behindDoc="0" locked="0" layoutInCell="1" allowOverlap="1" wp14:anchorId="20E7F2E2" wp14:editId="10FC8F72">
            <wp:simplePos x="0" y="0"/>
            <wp:positionH relativeFrom="column">
              <wp:posOffset>6512560</wp:posOffset>
            </wp:positionH>
            <wp:positionV relativeFrom="paragraph">
              <wp:posOffset>150495</wp:posOffset>
            </wp:positionV>
            <wp:extent cx="2997835" cy="1657985"/>
            <wp:effectExtent l="0" t="0" r="0" b="5715"/>
            <wp:wrapNone/>
            <wp:docPr id="50" name="Picture 4" descr="Graphical user interface, application, website, PowerPoi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B8241A-07E9-424C-9708-D6F7BC3DBF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" descr="Graphical user interface, application, website, PowerPoint&#10;&#10;Description automatically generated">
                      <a:extLst>
                        <a:ext uri="{FF2B5EF4-FFF2-40B4-BE49-F238E27FC236}">
                          <a16:creationId xmlns:a16="http://schemas.microsoft.com/office/drawing/2014/main" id="{AAB8241A-07E9-424C-9708-D6F7BC3DBF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08A" w:rsidRPr="00CE5A23">
        <w:rPr>
          <w:noProof/>
          <w:lang w:eastAsia="en-GB"/>
        </w:rPr>
        <w:drawing>
          <wp:anchor distT="0" distB="0" distL="114300" distR="114300" simplePos="0" relativeHeight="252210688" behindDoc="0" locked="0" layoutInCell="1" allowOverlap="1" wp14:anchorId="389BCDF2" wp14:editId="7D944055">
            <wp:simplePos x="0" y="0"/>
            <wp:positionH relativeFrom="column">
              <wp:posOffset>1628140</wp:posOffset>
            </wp:positionH>
            <wp:positionV relativeFrom="paragraph">
              <wp:posOffset>670560</wp:posOffset>
            </wp:positionV>
            <wp:extent cx="3030010" cy="1676410"/>
            <wp:effectExtent l="0" t="0" r="5715" b="0"/>
            <wp:wrapNone/>
            <wp:docPr id="48" name="Picture 2" descr="Graphical user interface, application, PowerPoi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A2BB32-96C9-5741-858C-68385E164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" descr="Graphical user interface, application, PowerPoint&#10;&#10;Description automatically generated">
                      <a:extLst>
                        <a:ext uri="{FF2B5EF4-FFF2-40B4-BE49-F238E27FC236}">
                          <a16:creationId xmlns:a16="http://schemas.microsoft.com/office/drawing/2014/main" id="{40A2BB32-96C9-5741-858C-68385E164A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0010" cy="167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FCC5009" wp14:editId="76F44147">
                <wp:simplePos x="0" y="0"/>
                <wp:positionH relativeFrom="column">
                  <wp:posOffset>1625600</wp:posOffset>
                </wp:positionH>
                <wp:positionV relativeFrom="paragraph">
                  <wp:posOffset>126365</wp:posOffset>
                </wp:positionV>
                <wp:extent cx="4051300" cy="490855"/>
                <wp:effectExtent l="0" t="0" r="44450" b="23495"/>
                <wp:wrapNone/>
                <wp:docPr id="11292" name="Arrow: Pentagon 1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0" cy="49085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87852" w14:textId="6629A5AB" w:rsidR="00F97BE3" w:rsidRPr="005722B5" w:rsidRDefault="00A01DD0" w:rsidP="00F97BE3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Animal reproduction and life cycles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C500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1292" o:spid="_x0000_s1029" type="#_x0000_t15" style="position:absolute;margin-left:128pt;margin-top:9.95pt;width:319pt;height:38.6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" adj="20291" fillcolor="#fff2cc [663]" strokecolor="#1f3763 [1604]" strokeweight="1pt">
                <v:textbox>
                  <w:txbxContent>
                    <w:p w14:paraId="48687852" w14:textId="6629A5AB" w:rsidR="00F97BE3" w:rsidRPr="005722B5" w:rsidRDefault="00A01DD0" w:rsidP="00F97BE3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Animal reproduction and life cycles</w:t>
                      </w:r>
                    </w:p>
                  </w:txbxContent>
                </v:textbox>
              </v:shape>
            </w:pict>
          </mc:Fallback>
        </mc:AlternateContent>
      </w:r>
      <w:r w:rsidR="00E72FEB">
        <w:rPr>
          <w:b/>
          <w:noProof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</w:t>
      </w:r>
      <w:r w:rsidR="003F73B8">
        <w:rPr>
          <w:noProof/>
        </w:rPr>
        <w:t>nnh</w:t>
      </w:r>
    </w:p>
    <w:p w14:paraId="56064A93" w14:textId="254BAA77" w:rsidR="0090144D" w:rsidRPr="0090144D" w:rsidRDefault="008F2D72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6F1074C8" wp14:editId="08AA6E31">
                <wp:simplePos x="0" y="0"/>
                <wp:positionH relativeFrom="column">
                  <wp:posOffset>4845050</wp:posOffset>
                </wp:positionH>
                <wp:positionV relativeFrom="paragraph">
                  <wp:posOffset>273050</wp:posOffset>
                </wp:positionV>
                <wp:extent cx="1504950" cy="2584450"/>
                <wp:effectExtent l="19050" t="19050" r="1905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584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2BDCA6D" w14:textId="68A2ECC9" w:rsidR="008F2D72" w:rsidRDefault="00E2708A" w:rsidP="00E2708A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A life cycle is</w:t>
                            </w:r>
                            <w:r>
                              <w:rPr>
                                <w:rStyle w:val="Strong"/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 the different stages of life for a living thing.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 All animals, including humans, have a life cycle as all animals are born, grow, reproduce and die. In science, it’s usually displayed as a circular diagram showing each stage in words and/or pictures.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74C8" id="Text Box 7" o:spid="_x0000_s1030" type="#_x0000_t202" style="position:absolute;margin-left:381.5pt;margin-top:21.5pt;width:118.5pt;height:203.5pt;z-index:25222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" fillcolor="white [3212]" strokecolor="#ffc000" strokeweight="3pt">
                <v:textbox>
                  <w:txbxContent>
                    <w:p w14:paraId="12BDCA6D" w14:textId="68A2ECC9" w:rsidR="008F2D72" w:rsidRDefault="00E2708A" w:rsidP="00E2708A">
                      <w:pPr>
                        <w:jc w:val="center"/>
                      </w:pP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A life cycle is</w:t>
                      </w:r>
                      <w:r>
                        <w:rPr>
                          <w:rStyle w:val="Strong"/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 the different stages of life for a living thing.</w:t>
                      </w: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 All animals, including humans, have a life cycle as all animals are born, grow, reproduce and die. In science, it’s usually displayed as a circular diagram showing each stage in words and/or pictures.</w:t>
                      </w:r>
                    </w:p>
                  </w:txbxContent>
                </v:textbox>
              </v:shape>
            </w:pict>
          </mc:Fallback>
        </mc:AlternateContent>
      </w:r>
      <w:r w:rsidR="001738C2" w:rsidRPr="001738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2AA936C5" wp14:editId="6E567E77">
                <wp:simplePos x="0" y="0"/>
                <wp:positionH relativeFrom="column">
                  <wp:posOffset>10081260</wp:posOffset>
                </wp:positionH>
                <wp:positionV relativeFrom="paragraph">
                  <wp:posOffset>24130</wp:posOffset>
                </wp:positionV>
                <wp:extent cx="2717800" cy="1381760"/>
                <wp:effectExtent l="0" t="0" r="0" b="0"/>
                <wp:wrapNone/>
                <wp:docPr id="11264" name="Text Box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381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F4FB57" w14:textId="77777777" w:rsidR="001738C2" w:rsidRDefault="001738C2" w:rsidP="001738C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English naturalist, geologist and biologist, known for his contributions to the science of evolution.  He transformed the way we understand the natural world. </w:t>
                            </w:r>
                          </w:p>
                          <w:p w14:paraId="265B131F" w14:textId="77777777" w:rsidR="001738C2" w:rsidRPr="005C0AD5" w:rsidRDefault="001738C2" w:rsidP="001738C2">
                            <w:r>
                              <w:rPr>
                                <w:color w:val="000000" w:themeColor="text1"/>
                              </w:rPr>
                              <w:t xml:space="preserve">He gave us an insight into diversity of life on Earth and its origins.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36C5" id="Text Box 11264" o:spid="_x0000_s1031" type="#_x0000_t202" style="position:absolute;margin-left:793.8pt;margin-top:1.9pt;width:214pt;height:108.8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" fillcolor="white [3201]" stroked="f" strokeweight=".5pt">
                <v:fill opacity="0"/>
                <v:textbox>
                  <w:txbxContent>
                    <w:p w14:paraId="59F4FB57" w14:textId="77777777" w:rsidR="001738C2" w:rsidRDefault="001738C2" w:rsidP="001738C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English naturalist, geologist and biologist, known for his contributions to the science of evolution.  He transformed the way we understand the natural world. </w:t>
                      </w:r>
                    </w:p>
                    <w:p w14:paraId="265B131F" w14:textId="77777777" w:rsidR="001738C2" w:rsidRPr="005C0AD5" w:rsidRDefault="001738C2" w:rsidP="001738C2">
                      <w:r>
                        <w:rPr>
                          <w:color w:val="000000" w:themeColor="text1"/>
                        </w:rPr>
                        <w:t xml:space="preserve">He gave us an insight into diversity of life on Earth and its origins. </w:t>
                      </w:r>
                    </w:p>
                  </w:txbxContent>
                </v:textbox>
              </v:shape>
            </w:pict>
          </mc:Fallback>
        </mc:AlternateContent>
      </w:r>
    </w:p>
    <w:p w14:paraId="5614A676" w14:textId="60A29729" w:rsidR="0090144D" w:rsidRDefault="0090144D" w:rsidP="0090144D">
      <w:pPr>
        <w:tabs>
          <w:tab w:val="left" w:pos="3560"/>
        </w:tabs>
      </w:pPr>
    </w:p>
    <w:p w14:paraId="252C9796" w14:textId="12EFA591" w:rsidR="00473BEC" w:rsidRPr="00473BEC" w:rsidRDefault="00473BEC" w:rsidP="00473B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F62F1CA" w14:textId="7FBD54BB" w:rsidR="0090144D" w:rsidRDefault="0090144D" w:rsidP="00D35FD4">
      <w:pPr>
        <w:tabs>
          <w:tab w:val="left" w:pos="3560"/>
        </w:tabs>
        <w:jc w:val="right"/>
      </w:pPr>
    </w:p>
    <w:p w14:paraId="6B3AC18F" w14:textId="19D66ADC" w:rsidR="00E37B3F" w:rsidRDefault="00E2708A" w:rsidP="00D35FD4">
      <w:pPr>
        <w:tabs>
          <w:tab w:val="left" w:pos="3560"/>
        </w:tabs>
        <w:jc w:val="right"/>
      </w:pPr>
      <w:r w:rsidRPr="00CE5A23">
        <w:rPr>
          <w:noProof/>
          <w:lang w:eastAsia="en-GB"/>
        </w:rPr>
        <w:drawing>
          <wp:anchor distT="0" distB="0" distL="114300" distR="114300" simplePos="0" relativeHeight="252213760" behindDoc="0" locked="0" layoutInCell="1" allowOverlap="1" wp14:anchorId="092F0DDA" wp14:editId="176906B9">
            <wp:simplePos x="0" y="0"/>
            <wp:positionH relativeFrom="column">
              <wp:posOffset>6511290</wp:posOffset>
            </wp:positionH>
            <wp:positionV relativeFrom="paragraph">
              <wp:posOffset>145471</wp:posOffset>
            </wp:positionV>
            <wp:extent cx="3036999" cy="1680391"/>
            <wp:effectExtent l="0" t="0" r="0" b="0"/>
            <wp:wrapNone/>
            <wp:docPr id="6" name="Picture 5" descr="A picture containing text, tape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DA569D5-D565-5B44-BD57-24E2B91048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text, tape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CDA569D5-D565-5B44-BD57-24E2B91048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6999" cy="168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EAA56" w14:textId="5D33E2A3" w:rsidR="00E37B3F" w:rsidRDefault="00E37B3F" w:rsidP="00D35FD4">
      <w:pPr>
        <w:tabs>
          <w:tab w:val="left" w:pos="3560"/>
        </w:tabs>
        <w:jc w:val="right"/>
      </w:pPr>
    </w:p>
    <w:p w14:paraId="5A7646D8" w14:textId="203484C6" w:rsidR="00E37B3F" w:rsidRDefault="00E2708A" w:rsidP="00D35FD4">
      <w:pPr>
        <w:tabs>
          <w:tab w:val="left" w:pos="3560"/>
        </w:tabs>
        <w:jc w:val="right"/>
      </w:pPr>
      <w:r w:rsidRPr="00CE5A23">
        <w:rPr>
          <w:noProof/>
          <w:lang w:eastAsia="en-GB"/>
        </w:rPr>
        <w:drawing>
          <wp:anchor distT="0" distB="0" distL="114300" distR="114300" simplePos="0" relativeHeight="252211712" behindDoc="0" locked="0" layoutInCell="1" allowOverlap="1" wp14:anchorId="2F307BFD" wp14:editId="672C3ED7">
            <wp:simplePos x="0" y="0"/>
            <wp:positionH relativeFrom="column">
              <wp:posOffset>1623695</wp:posOffset>
            </wp:positionH>
            <wp:positionV relativeFrom="paragraph">
              <wp:posOffset>83185</wp:posOffset>
            </wp:positionV>
            <wp:extent cx="3029796" cy="1676293"/>
            <wp:effectExtent l="0" t="0" r="0" b="635"/>
            <wp:wrapNone/>
            <wp:docPr id="49" name="Picture 3" descr="Graphical user interface, PowerPoi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79C9D89-44E9-804F-B029-0A2BC2F97F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" descr="Graphical user interface, PowerPoint&#10;&#10;Description automatically generated">
                      <a:extLst>
                        <a:ext uri="{FF2B5EF4-FFF2-40B4-BE49-F238E27FC236}">
                          <a16:creationId xmlns:a16="http://schemas.microsoft.com/office/drawing/2014/main" id="{879C9D89-44E9-804F-B029-0A2BC2F97F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9796" cy="1676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9D258" w14:textId="6C362DC7" w:rsidR="00E37B3F" w:rsidRDefault="00E37B3F" w:rsidP="00D35FD4">
      <w:pPr>
        <w:tabs>
          <w:tab w:val="left" w:pos="3560"/>
        </w:tabs>
        <w:jc w:val="right"/>
      </w:pPr>
    </w:p>
    <w:p w14:paraId="6FA1A9F4" w14:textId="2A3CEA44" w:rsidR="00E37B3F" w:rsidRDefault="00E37B3F" w:rsidP="00D35FD4">
      <w:pPr>
        <w:tabs>
          <w:tab w:val="left" w:pos="3560"/>
        </w:tabs>
        <w:jc w:val="right"/>
      </w:pPr>
    </w:p>
    <w:p w14:paraId="6B10D5F1" w14:textId="7BB95AC3" w:rsidR="00E37B3F" w:rsidRDefault="00E37B3F" w:rsidP="00D35FD4">
      <w:pPr>
        <w:tabs>
          <w:tab w:val="left" w:pos="3560"/>
        </w:tabs>
        <w:jc w:val="right"/>
      </w:pPr>
    </w:p>
    <w:p w14:paraId="5A457F90" w14:textId="12B6ACB7" w:rsidR="00E37B3F" w:rsidRDefault="00E2708A" w:rsidP="00D35FD4">
      <w:pPr>
        <w:tabs>
          <w:tab w:val="left" w:pos="3560"/>
        </w:tabs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9E70462" wp14:editId="04B122B0">
                <wp:simplePos x="0" y="0"/>
                <wp:positionH relativeFrom="column">
                  <wp:posOffset>4724399</wp:posOffset>
                </wp:positionH>
                <wp:positionV relativeFrom="paragraph">
                  <wp:posOffset>232410</wp:posOffset>
                </wp:positionV>
                <wp:extent cx="4788535" cy="478155"/>
                <wp:effectExtent l="0" t="0" r="31115" b="17145"/>
                <wp:wrapNone/>
                <wp:docPr id="20" name="Arrow: Pent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535" cy="47815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35B64" w14:textId="3B1731A6" w:rsidR="00C65038" w:rsidRPr="005722B5" w:rsidRDefault="00D20139" w:rsidP="00C6503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Science Capital (Scientists)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70462" id="Arrow: Pentagon 20" o:spid="_x0000_s1032" type="#_x0000_t15" style="position:absolute;left:0;text-align:left;margin-left:372pt;margin-top:18.3pt;width:377.05pt;height:37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" adj="20522" fillcolor="#fff2cc [663]" strokecolor="#1f3763 [1604]" strokeweight="1pt">
                <v:textbox>
                  <w:txbxContent>
                    <w:p w14:paraId="3AC35B64" w14:textId="3B1731A6" w:rsidR="00C65038" w:rsidRPr="005722B5" w:rsidRDefault="00D20139" w:rsidP="00C6503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Science Capital (Scientists)</w:t>
                      </w:r>
                    </w:p>
                  </w:txbxContent>
                </v:textbox>
              </v:shape>
            </w:pict>
          </mc:Fallback>
        </mc:AlternateContent>
      </w:r>
    </w:p>
    <w:p w14:paraId="0735E910" w14:textId="13378290" w:rsidR="00E37B3F" w:rsidRDefault="00E37B3F" w:rsidP="00D35FD4">
      <w:pPr>
        <w:tabs>
          <w:tab w:val="left" w:pos="3560"/>
        </w:tabs>
        <w:jc w:val="right"/>
      </w:pPr>
    </w:p>
    <w:p w14:paraId="7A697123" w14:textId="6E95AB78" w:rsidR="00E37B3F" w:rsidRDefault="00BF53D6" w:rsidP="00D35FD4">
      <w:pPr>
        <w:tabs>
          <w:tab w:val="left" w:pos="3560"/>
        </w:tabs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1455" behindDoc="0" locked="0" layoutInCell="1" allowOverlap="1" wp14:anchorId="47357E2B" wp14:editId="10DDAFF7">
                <wp:simplePos x="0" y="0"/>
                <wp:positionH relativeFrom="column">
                  <wp:posOffset>7639050</wp:posOffset>
                </wp:positionH>
                <wp:positionV relativeFrom="paragraph">
                  <wp:posOffset>143510</wp:posOffset>
                </wp:positionV>
                <wp:extent cx="2495550" cy="1790700"/>
                <wp:effectExtent l="19050" t="0" r="38100" b="19050"/>
                <wp:wrapNone/>
                <wp:docPr id="12" name="Arrow: Chevr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790700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12E2F2B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12" o:spid="_x0000_s1026" type="#_x0000_t55" style="position:absolute;margin-left:601.5pt;margin-top:11.3pt;width:196.5pt;height:141pt;z-index:25221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" adj="13850" fillcolor="#fff2cc [663]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45B2894C" wp14:editId="077D41E7">
                <wp:simplePos x="0" y="0"/>
                <wp:positionH relativeFrom="column">
                  <wp:posOffset>5873750</wp:posOffset>
                </wp:positionH>
                <wp:positionV relativeFrom="paragraph">
                  <wp:posOffset>137160</wp:posOffset>
                </wp:positionV>
                <wp:extent cx="1263650" cy="1769110"/>
                <wp:effectExtent l="0" t="0" r="31750" b="21590"/>
                <wp:wrapNone/>
                <wp:docPr id="9" name="Arrow: Pent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1769110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49CAE" w14:textId="4898C0C3" w:rsidR="008E6628" w:rsidRDefault="008E6628" w:rsidP="008E662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David </w:t>
                            </w:r>
                            <w:r w:rsidRPr="008E6628">
                              <w:rPr>
                                <w:color w:val="000000" w:themeColor="text1"/>
                                <w:sz w:val="20"/>
                                <w:szCs w:val="24"/>
                              </w:rPr>
                              <w:t>Attenborough</w:t>
                            </w:r>
                          </w:p>
                          <w:p w14:paraId="6DFB8484" w14:textId="5736139F" w:rsidR="008E6628" w:rsidRPr="00DE4D2F" w:rsidRDefault="00DA1315" w:rsidP="008E66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  <w:t>1</w:t>
                            </w:r>
                            <w:r w:rsidR="00826F7F"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926- </w:t>
                            </w:r>
                            <w:r w:rsidR="008E6628"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894C" id="Arrow: Pentagon 9" o:spid="_x0000_s1033" type="#_x0000_t15" style="position:absolute;left:0;text-align:left;margin-left:462.5pt;margin-top:10.8pt;width:99.5pt;height:139.3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" adj="10800" fillcolor="#fff2cc [663]" strokecolor="#1f3763 [1604]" strokeweight="1pt">
                <v:textbox>
                  <w:txbxContent>
                    <w:p w14:paraId="0A049CAE" w14:textId="4898C0C3" w:rsidR="008E6628" w:rsidRDefault="008E6628" w:rsidP="008E6628">
                      <w:pPr>
                        <w:jc w:val="center"/>
                        <w:rPr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36"/>
                        </w:rPr>
                        <w:t xml:space="preserve">David </w:t>
                      </w:r>
                      <w:r w:rsidRPr="008E6628">
                        <w:rPr>
                          <w:color w:val="000000" w:themeColor="text1"/>
                          <w:sz w:val="20"/>
                          <w:szCs w:val="24"/>
                        </w:rPr>
                        <w:t>Attenborough</w:t>
                      </w:r>
                    </w:p>
                    <w:p w14:paraId="6DFB8484" w14:textId="5736139F" w:rsidR="008E6628" w:rsidRPr="00DE4D2F" w:rsidRDefault="00DA1315" w:rsidP="008E662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36"/>
                        </w:rPr>
                        <w:t>1</w:t>
                      </w:r>
                      <w:r w:rsidR="00826F7F">
                        <w:rPr>
                          <w:color w:val="000000" w:themeColor="text1"/>
                          <w:sz w:val="28"/>
                          <w:szCs w:val="36"/>
                        </w:rPr>
                        <w:t xml:space="preserve">926- </w:t>
                      </w:r>
                      <w:r w:rsidR="008E6628">
                        <w:rPr>
                          <w:color w:val="000000" w:themeColor="text1"/>
                          <w:sz w:val="28"/>
                          <w:szCs w:val="36"/>
                        </w:rPr>
                        <w:t>present</w:t>
                      </w:r>
                    </w:p>
                  </w:txbxContent>
                </v:textbox>
              </v:shape>
            </w:pict>
          </mc:Fallback>
        </mc:AlternateContent>
      </w:r>
      <w:r w:rsidR="00826F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 wp14:anchorId="0AD5AA39" wp14:editId="6EA75533">
                <wp:simplePos x="0" y="0"/>
                <wp:positionH relativeFrom="column">
                  <wp:posOffset>6203950</wp:posOffset>
                </wp:positionH>
                <wp:positionV relativeFrom="paragraph">
                  <wp:posOffset>137160</wp:posOffset>
                </wp:positionV>
                <wp:extent cx="2406650" cy="1776095"/>
                <wp:effectExtent l="19050" t="0" r="31750" b="14605"/>
                <wp:wrapNone/>
                <wp:docPr id="10" name="Arrow: Chevr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776095"/>
                        </a:xfrm>
                        <a:prstGeom prst="chevron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93F009" id="Arrow: Chevron 10" o:spid="_x0000_s1026" type="#_x0000_t55" style="position:absolute;margin-left:488.5pt;margin-top:10.8pt;width:189.5pt;height:139.8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" adj="13630" strokecolor="#1f3763 [1604]" strokeweight="1pt">
                <v:fill r:id="rId15" o:title="" recolor="t" rotate="t" type="frame"/>
              </v:shape>
            </w:pict>
          </mc:Fallback>
        </mc:AlternateContent>
      </w:r>
      <w:r w:rsidR="008E66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0B822443" wp14:editId="02423F52">
                <wp:simplePos x="0" y="0"/>
                <wp:positionH relativeFrom="column">
                  <wp:posOffset>1587500</wp:posOffset>
                </wp:positionH>
                <wp:positionV relativeFrom="paragraph">
                  <wp:posOffset>130810</wp:posOffset>
                </wp:positionV>
                <wp:extent cx="1263650" cy="1769110"/>
                <wp:effectExtent l="0" t="0" r="31750" b="21590"/>
                <wp:wrapNone/>
                <wp:docPr id="34" name="Arrow: Pentago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176911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2DFED" w14:textId="04CCC1F3" w:rsidR="00FE6447" w:rsidRDefault="007024AD" w:rsidP="000127D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  <w:t>Jane Goodall</w:t>
                            </w:r>
                          </w:p>
                          <w:p w14:paraId="3E393668" w14:textId="26EB950A" w:rsidR="000127DE" w:rsidRPr="00DE4D2F" w:rsidRDefault="000127DE" w:rsidP="00D427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  <w:t>1934-present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2443" id="Arrow: Pentagon 34" o:spid="_x0000_s1034" type="#_x0000_t15" style="position:absolute;left:0;text-align:left;margin-left:125pt;margin-top:10.3pt;width:99.5pt;height:139.3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" adj="10800" fillcolor="#e2efd9 [665]" strokecolor="#1f3763 [1604]" strokeweight="1pt">
                <v:textbox>
                  <w:txbxContent>
                    <w:p w14:paraId="65E2DFED" w14:textId="04CCC1F3" w:rsidR="00FE6447" w:rsidRDefault="007024AD" w:rsidP="000127DE">
                      <w:pPr>
                        <w:jc w:val="center"/>
                        <w:rPr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36"/>
                        </w:rPr>
                        <w:t>Jane Goodall</w:t>
                      </w:r>
                    </w:p>
                    <w:p w14:paraId="3E393668" w14:textId="26EB950A" w:rsidR="000127DE" w:rsidRPr="00DE4D2F" w:rsidRDefault="000127DE" w:rsidP="00D427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36"/>
                        </w:rPr>
                        <w:t>1934-present</w:t>
                      </w:r>
                    </w:p>
                  </w:txbxContent>
                </v:textbox>
              </v:shape>
            </w:pict>
          </mc:Fallback>
        </mc:AlternateContent>
      </w:r>
      <w:r w:rsidR="008E66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5295" behindDoc="0" locked="0" layoutInCell="1" allowOverlap="1" wp14:anchorId="2DADB019" wp14:editId="7CB0E378">
                <wp:simplePos x="0" y="0"/>
                <wp:positionH relativeFrom="page">
                  <wp:posOffset>4785995</wp:posOffset>
                </wp:positionH>
                <wp:positionV relativeFrom="paragraph">
                  <wp:posOffset>143510</wp:posOffset>
                </wp:positionV>
                <wp:extent cx="2624455" cy="1756410"/>
                <wp:effectExtent l="19050" t="0" r="42545" b="15240"/>
                <wp:wrapNone/>
                <wp:docPr id="38" name="Arrow: Chevro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455" cy="1756410"/>
                        </a:xfrm>
                        <a:prstGeom prst="chevron">
                          <a:avLst>
                            <a:gd name="adj" fmla="val 3798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661CD" w14:textId="0FC5DA22" w:rsidR="00632E8F" w:rsidRPr="005C0AD5" w:rsidRDefault="00307EEB" w:rsidP="00632E8F">
                            <w:r>
                              <w:rPr>
                                <w:color w:val="000000" w:themeColor="text1"/>
                              </w:rPr>
                              <w:t xml:space="preserve">English </w:t>
                            </w:r>
                            <w:r w:rsidR="007567AF">
                              <w:rPr>
                                <w:color w:val="000000" w:themeColor="text1"/>
                              </w:rPr>
                              <w:t xml:space="preserve">conservationist whose </w:t>
                            </w:r>
                            <w:r w:rsidR="000149A7">
                              <w:rPr>
                                <w:color w:val="000000" w:themeColor="text1"/>
                              </w:rPr>
                              <w:t>ground-breaking</w:t>
                            </w:r>
                            <w:r w:rsidR="007567AF">
                              <w:rPr>
                                <w:color w:val="000000" w:themeColor="text1"/>
                              </w:rPr>
                              <w:t xml:space="preserve"> research on chimpanzees has shaped our understanding of what it is to be human.</w:t>
                            </w:r>
                            <w:r w:rsidR="00632E8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E397506" w14:textId="119B8C64" w:rsidR="00FE6447" w:rsidRPr="003415D2" w:rsidRDefault="00FE6447" w:rsidP="00FE644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DB01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38" o:spid="_x0000_s1035" type="#_x0000_t55" style="position:absolute;left:0;text-align:left;margin-left:376.85pt;margin-top:11.3pt;width:206.65pt;height:138.3pt;z-index:252215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" adj="16110" fillcolor="#e2efd9 [665]" strokecolor="#1f3763 [1604]" strokeweight="1pt">
                <v:textbox>
                  <w:txbxContent>
                    <w:p w14:paraId="205661CD" w14:textId="0FC5DA22" w:rsidR="00632E8F" w:rsidRPr="005C0AD5" w:rsidRDefault="00307EEB" w:rsidP="00632E8F">
                      <w:r>
                        <w:rPr>
                          <w:color w:val="000000" w:themeColor="text1"/>
                        </w:rPr>
                        <w:t xml:space="preserve">English </w:t>
                      </w:r>
                      <w:r w:rsidR="007567AF">
                        <w:rPr>
                          <w:color w:val="000000" w:themeColor="text1"/>
                        </w:rPr>
                        <w:t xml:space="preserve">conservationist whose </w:t>
                      </w:r>
                      <w:r w:rsidR="000149A7">
                        <w:rPr>
                          <w:color w:val="000000" w:themeColor="text1"/>
                        </w:rPr>
                        <w:t>ground-breaking</w:t>
                      </w:r>
                      <w:r w:rsidR="007567AF">
                        <w:rPr>
                          <w:color w:val="000000" w:themeColor="text1"/>
                        </w:rPr>
                        <w:t xml:space="preserve"> research on chimpanzees has shaped our understanding of what it is to be human.</w:t>
                      </w:r>
                      <w:r w:rsidR="00632E8F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5E397506" w14:textId="119B8C64" w:rsidR="00FE6447" w:rsidRPr="003415D2" w:rsidRDefault="00FE6447" w:rsidP="00FE644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15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1199" behindDoc="0" locked="0" layoutInCell="1" allowOverlap="1" wp14:anchorId="51A78819" wp14:editId="5096F0FC">
                <wp:simplePos x="0" y="0"/>
                <wp:positionH relativeFrom="column">
                  <wp:posOffset>1974850</wp:posOffset>
                </wp:positionH>
                <wp:positionV relativeFrom="paragraph">
                  <wp:posOffset>128270</wp:posOffset>
                </wp:positionV>
                <wp:extent cx="2825750" cy="1776095"/>
                <wp:effectExtent l="19050" t="0" r="31750" b="14605"/>
                <wp:wrapNone/>
                <wp:docPr id="8" name="Arrow: Chevr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1776095"/>
                        </a:xfrm>
                        <a:prstGeom prst="chevron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9B11F0" id="Arrow: Chevron 8" o:spid="_x0000_s1026" type="#_x0000_t55" style="position:absolute;margin-left:155.5pt;margin-top:10.1pt;width:222.5pt;height:139.85pt;z-index:25221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" adj="14812" strokecolor="#1f3763 [1604]" strokeweight="1pt">
                <v:fill r:id="rId17" o:title="" recolor="t" rotate="t" type="frame"/>
              </v:shape>
            </w:pict>
          </mc:Fallback>
        </mc:AlternateContent>
      </w:r>
    </w:p>
    <w:p w14:paraId="6B047F10" w14:textId="7DB7F7FD" w:rsidR="00E37B3F" w:rsidRDefault="00356135" w:rsidP="00502A3B">
      <w:pPr>
        <w:tabs>
          <w:tab w:val="left" w:pos="3560"/>
        </w:tabs>
      </w:pPr>
      <w:r w:rsidRPr="003631A8">
        <w:rPr>
          <w:noProof/>
          <w:lang w:eastAsia="en-GB"/>
        </w:rPr>
        <w:drawing>
          <wp:anchor distT="0" distB="0" distL="114300" distR="114300" simplePos="0" relativeHeight="251583488" behindDoc="0" locked="0" layoutInCell="1" allowOverlap="1" wp14:anchorId="7D4EE0AD" wp14:editId="621CD7B4">
            <wp:simplePos x="0" y="0"/>
            <wp:positionH relativeFrom="column">
              <wp:posOffset>-631190</wp:posOffset>
            </wp:positionH>
            <wp:positionV relativeFrom="paragraph">
              <wp:posOffset>291465</wp:posOffset>
            </wp:positionV>
            <wp:extent cx="538932" cy="545465"/>
            <wp:effectExtent l="0" t="0" r="0" b="6985"/>
            <wp:wrapNone/>
            <wp:docPr id="51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Clippi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32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475968" behindDoc="0" locked="0" layoutInCell="1" allowOverlap="1" wp14:anchorId="631DC6B3" wp14:editId="3D6F4797">
            <wp:simplePos x="0" y="0"/>
            <wp:positionH relativeFrom="column">
              <wp:posOffset>-57150</wp:posOffset>
            </wp:positionH>
            <wp:positionV relativeFrom="paragraph">
              <wp:posOffset>306070</wp:posOffset>
            </wp:positionV>
            <wp:extent cx="406944" cy="474768"/>
            <wp:effectExtent l="0" t="0" r="0" b="1905"/>
            <wp:wrapNone/>
            <wp:docPr id="5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44" cy="47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539456" behindDoc="0" locked="0" layoutInCell="1" allowOverlap="1" wp14:anchorId="464E32CA" wp14:editId="43A68B3D">
            <wp:simplePos x="0" y="0"/>
            <wp:positionH relativeFrom="column">
              <wp:posOffset>434340</wp:posOffset>
            </wp:positionH>
            <wp:positionV relativeFrom="paragraph">
              <wp:posOffset>276860</wp:posOffset>
            </wp:positionV>
            <wp:extent cx="440634" cy="461010"/>
            <wp:effectExtent l="0" t="0" r="0" b="0"/>
            <wp:wrapNone/>
            <wp:docPr id="35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Clippi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34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455488" behindDoc="0" locked="0" layoutInCell="1" allowOverlap="1" wp14:anchorId="562C95BF" wp14:editId="3D4EE665">
            <wp:simplePos x="0" y="0"/>
            <wp:positionH relativeFrom="column">
              <wp:posOffset>897890</wp:posOffset>
            </wp:positionH>
            <wp:positionV relativeFrom="paragraph">
              <wp:posOffset>255905</wp:posOffset>
            </wp:positionV>
            <wp:extent cx="494009" cy="502048"/>
            <wp:effectExtent l="0" t="0" r="1905" b="0"/>
            <wp:wrapNone/>
            <wp:docPr id="1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09" cy="502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F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4511" behindDoc="0" locked="0" layoutInCell="1" allowOverlap="1" wp14:anchorId="6D9A89F6" wp14:editId="74E77E76">
                <wp:simplePos x="0" y="0"/>
                <wp:positionH relativeFrom="column">
                  <wp:posOffset>8515350</wp:posOffset>
                </wp:positionH>
                <wp:positionV relativeFrom="paragraph">
                  <wp:posOffset>22860</wp:posOffset>
                </wp:positionV>
                <wp:extent cx="908050" cy="149860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1498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58812" w14:textId="77777777" w:rsidR="00DE5F5F" w:rsidRPr="003415D2" w:rsidRDefault="00DE5F5F" w:rsidP="00DE5F5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009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English broadcaster and naturalist.  Best known for his educational tv programmes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AA3452C" w14:textId="77777777" w:rsidR="00DE5F5F" w:rsidRDefault="00DE5F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A89F6" id="Text Box 15" o:spid="_x0000_s1036" type="#_x0000_t202" style="position:absolute;margin-left:670.5pt;margin-top:1.8pt;width:71.5pt;height:118pt;z-index:252224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" fillcolor="#fff2cc [663]" stroked="f" strokeweight=".5pt">
                <v:textbox>
                  <w:txbxContent>
                    <w:p w14:paraId="23958812" w14:textId="77777777" w:rsidR="00DE5F5F" w:rsidRPr="003415D2" w:rsidRDefault="00DE5F5F" w:rsidP="00DE5F5F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50099">
                        <w:rPr>
                          <w:color w:val="000000" w:themeColor="text1"/>
                          <w:sz w:val="18"/>
                          <w:szCs w:val="18"/>
                        </w:rPr>
                        <w:t>English broadcaster and naturalist.  Best known for his educational tv programmes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AA3452C" w14:textId="77777777" w:rsidR="00DE5F5F" w:rsidRDefault="00DE5F5F"/>
                  </w:txbxContent>
                </v:textbox>
              </v:shape>
            </w:pict>
          </mc:Fallback>
        </mc:AlternateContent>
      </w:r>
    </w:p>
    <w:p w14:paraId="5011A746" w14:textId="5B13D9B6" w:rsidR="00E37B3F" w:rsidRDefault="00E37B3F" w:rsidP="00D35FD4">
      <w:pPr>
        <w:tabs>
          <w:tab w:val="left" w:pos="3560"/>
        </w:tabs>
        <w:jc w:val="right"/>
      </w:pPr>
    </w:p>
    <w:p w14:paraId="69E1F461" w14:textId="7EAFF38A" w:rsidR="00E37B3F" w:rsidRDefault="00356135" w:rsidP="00D35FD4">
      <w:pPr>
        <w:tabs>
          <w:tab w:val="left" w:pos="3560"/>
        </w:tabs>
        <w:jc w:val="right"/>
      </w:pPr>
      <w:r w:rsidRPr="003631A8">
        <w:rPr>
          <w:noProof/>
          <w:lang w:eastAsia="en-GB"/>
        </w:rPr>
        <w:drawing>
          <wp:anchor distT="0" distB="0" distL="114300" distR="114300" simplePos="0" relativeHeight="251497472" behindDoc="0" locked="0" layoutInCell="1" allowOverlap="1" wp14:anchorId="67F816EA" wp14:editId="738AF9C3">
            <wp:simplePos x="0" y="0"/>
            <wp:positionH relativeFrom="column">
              <wp:posOffset>-552450</wp:posOffset>
            </wp:positionH>
            <wp:positionV relativeFrom="paragraph">
              <wp:posOffset>299085</wp:posOffset>
            </wp:positionV>
            <wp:extent cx="561975" cy="612661"/>
            <wp:effectExtent l="0" t="0" r="0" b="0"/>
            <wp:wrapNone/>
            <wp:docPr id="19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12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FF575" w14:textId="37807D68" w:rsidR="00E37B3F" w:rsidRDefault="00192EC5" w:rsidP="00D35FD4">
      <w:pPr>
        <w:tabs>
          <w:tab w:val="left" w:pos="3560"/>
        </w:tabs>
        <w:jc w:val="right"/>
      </w:pPr>
      <w:r w:rsidRPr="003631A8">
        <w:rPr>
          <w:noProof/>
          <w:lang w:eastAsia="en-GB"/>
        </w:rPr>
        <w:drawing>
          <wp:anchor distT="0" distB="0" distL="114300" distR="114300" simplePos="0" relativeHeight="251559936" behindDoc="0" locked="0" layoutInCell="1" allowOverlap="1" wp14:anchorId="1BB76C3F" wp14:editId="4C0A75BD">
            <wp:simplePos x="0" y="0"/>
            <wp:positionH relativeFrom="column">
              <wp:posOffset>142875</wp:posOffset>
            </wp:positionH>
            <wp:positionV relativeFrom="paragraph">
              <wp:posOffset>13335</wp:posOffset>
            </wp:positionV>
            <wp:extent cx="509905" cy="606537"/>
            <wp:effectExtent l="0" t="0" r="4445" b="3175"/>
            <wp:wrapNone/>
            <wp:docPr id="36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60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517952" behindDoc="0" locked="0" layoutInCell="1" allowOverlap="1" wp14:anchorId="51D35F64" wp14:editId="294A9FC7">
            <wp:simplePos x="0" y="0"/>
            <wp:positionH relativeFrom="column">
              <wp:posOffset>809626</wp:posOffset>
            </wp:positionH>
            <wp:positionV relativeFrom="paragraph">
              <wp:posOffset>13970</wp:posOffset>
            </wp:positionV>
            <wp:extent cx="536306" cy="624357"/>
            <wp:effectExtent l="0" t="0" r="0" b="4445"/>
            <wp:wrapNone/>
            <wp:docPr id="2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Clippi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28" cy="63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E35C0" w14:textId="6519DE5A" w:rsidR="006A7089" w:rsidRPr="006A7089" w:rsidRDefault="006A7089" w:rsidP="00D35FD4">
      <w:pPr>
        <w:tabs>
          <w:tab w:val="left" w:pos="3560"/>
        </w:tabs>
        <w:jc w:val="right"/>
        <w:rPr>
          <w:b/>
          <w:bCs/>
        </w:rPr>
      </w:pPr>
    </w:p>
    <w:p w14:paraId="3CB4BD80" w14:textId="539E65B0" w:rsidR="00E37B3F" w:rsidRDefault="00E37B3F" w:rsidP="00D35FD4">
      <w:pPr>
        <w:tabs>
          <w:tab w:val="left" w:pos="3560"/>
        </w:tabs>
        <w:jc w:val="right"/>
      </w:pPr>
    </w:p>
    <w:p w14:paraId="709E068C" w14:textId="7709C717" w:rsidR="00984242" w:rsidRDefault="00356135" w:rsidP="00D35FD4">
      <w:pPr>
        <w:tabs>
          <w:tab w:val="left" w:pos="3560"/>
        </w:tabs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2CB2349" wp14:editId="503A0A64">
                <wp:simplePos x="0" y="0"/>
                <wp:positionH relativeFrom="column">
                  <wp:posOffset>2247900</wp:posOffset>
                </wp:positionH>
                <wp:positionV relativeFrom="paragraph">
                  <wp:posOffset>281305</wp:posOffset>
                </wp:positionV>
                <wp:extent cx="7156450" cy="1030605"/>
                <wp:effectExtent l="0" t="0" r="25400" b="1714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450" cy="10306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C83B2" w14:textId="77777777" w:rsidR="00192EC5" w:rsidRPr="00192EC5" w:rsidRDefault="00192EC5" w:rsidP="00192EC5">
                            <w:pPr>
                              <w:pStyle w:val="NormalWeb"/>
                              <w:shd w:val="clear" w:color="auto" w:fill="FFFF0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40"/>
                                <w:szCs w:val="30"/>
                              </w:rPr>
                            </w:pPr>
                            <w:r w:rsidRPr="00192EC5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40"/>
                                <w:szCs w:val="30"/>
                              </w:rPr>
                              <w:t>Key Knowledge:</w:t>
                            </w:r>
                            <w:r w:rsidRPr="00192EC5">
                              <w:rPr>
                                <w:rFonts w:asciiTheme="minorHAnsi" w:hAnsiTheme="minorHAnsi" w:cstheme="minorHAnsi"/>
                                <w:color w:val="FF0000"/>
                                <w:sz w:val="40"/>
                                <w:szCs w:val="30"/>
                              </w:rPr>
                              <w:t xml:space="preserve"> </w:t>
                            </w:r>
                            <w:r w:rsidRPr="00192EC5">
                              <w:rPr>
                                <w:rFonts w:asciiTheme="minorHAnsi" w:hAnsiTheme="minorHAnsi" w:cstheme="minorHAnsi"/>
                                <w:color w:val="000000"/>
                                <w:sz w:val="40"/>
                                <w:szCs w:val="30"/>
                              </w:rPr>
                              <w:t>Describe the differences in life cycles of a mammal, an amphibian, an insect and a bird. Describe the life process of reproduction in some plants and animals</w:t>
                            </w:r>
                          </w:p>
                          <w:p w14:paraId="2C17497C" w14:textId="29752520" w:rsidR="0070385B" w:rsidRPr="00192EC5" w:rsidRDefault="0070385B" w:rsidP="00356135">
                            <w:pPr>
                              <w:shd w:val="clear" w:color="auto" w:fill="FFF2CC" w:themeFill="accent4" w:themeFillTint="33"/>
                              <w:spacing w:after="0" w:line="240" w:lineRule="auto"/>
                              <w:rPr>
                                <w:sz w:val="36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B2349" id="Text Box 122" o:spid="_x0000_s1037" type="#_x0000_t202" style="position:absolute;left:0;text-align:left;margin-left:177pt;margin-top:22.15pt;width:563.5pt;height:81.1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" fillcolor="#fff2cc [663]" strokeweight=".5pt">
                <v:textbox>
                  <w:txbxContent>
                    <w:p w14:paraId="106C83B2" w14:textId="77777777" w:rsidR="00192EC5" w:rsidRPr="00192EC5" w:rsidRDefault="00192EC5" w:rsidP="00192EC5">
                      <w:pPr>
                        <w:pStyle w:val="NormalWeb"/>
                        <w:shd w:val="clear" w:color="auto" w:fill="FFFF0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40"/>
                          <w:szCs w:val="30"/>
                        </w:rPr>
                      </w:pPr>
                      <w:r w:rsidRPr="00192EC5">
                        <w:rPr>
                          <w:rFonts w:asciiTheme="minorHAnsi" w:hAnsiTheme="minorHAnsi" w:cstheme="minorHAnsi"/>
                          <w:b/>
                          <w:color w:val="FF0000"/>
                          <w:sz w:val="40"/>
                          <w:szCs w:val="30"/>
                        </w:rPr>
                        <w:t>Key Knowledge:</w:t>
                      </w:r>
                      <w:r w:rsidRPr="00192EC5">
                        <w:rPr>
                          <w:rFonts w:asciiTheme="minorHAnsi" w:hAnsiTheme="minorHAnsi" w:cstheme="minorHAnsi"/>
                          <w:color w:val="FF0000"/>
                          <w:sz w:val="40"/>
                          <w:szCs w:val="30"/>
                        </w:rPr>
                        <w:t xml:space="preserve"> </w:t>
                      </w:r>
                      <w:r w:rsidRPr="00192EC5">
                        <w:rPr>
                          <w:rFonts w:asciiTheme="minorHAnsi" w:hAnsiTheme="minorHAnsi" w:cstheme="minorHAnsi"/>
                          <w:color w:val="000000"/>
                          <w:sz w:val="40"/>
                          <w:szCs w:val="30"/>
                        </w:rPr>
                        <w:t>Describe the differences in life cycles of a mammal, an amphibian, an insect and a bird. Describe the life process of reproduction in some plants and animals</w:t>
                      </w:r>
                    </w:p>
                    <w:p w14:paraId="2C17497C" w14:textId="29752520" w:rsidR="0070385B" w:rsidRPr="00192EC5" w:rsidRDefault="0070385B" w:rsidP="00356135">
                      <w:pPr>
                        <w:shd w:val="clear" w:color="auto" w:fill="FFF2CC" w:themeFill="accent4" w:themeFillTint="33"/>
                        <w:spacing w:after="0" w:line="240" w:lineRule="auto"/>
                        <w:rPr>
                          <w:sz w:val="36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1AD2ED4E" wp14:editId="347EC53E">
                <wp:simplePos x="0" y="0"/>
                <wp:positionH relativeFrom="column">
                  <wp:posOffset>-180975</wp:posOffset>
                </wp:positionH>
                <wp:positionV relativeFrom="paragraph">
                  <wp:posOffset>186055</wp:posOffset>
                </wp:positionV>
                <wp:extent cx="2066925" cy="1125855"/>
                <wp:effectExtent l="0" t="0" r="47625" b="17145"/>
                <wp:wrapNone/>
                <wp:docPr id="17" name="Arrow: Pentag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12585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82CC3" w14:textId="2AE0B529" w:rsidR="005E4DFD" w:rsidRPr="005722B5" w:rsidRDefault="00A01DD0" w:rsidP="005E4DFD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Sexual reproduction in 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ED4E" id="Arrow: Pentagon 17" o:spid="_x0000_s1038" type="#_x0000_t15" style="position:absolute;left:0;text-align:left;margin-left:-14.25pt;margin-top:14.65pt;width:162.75pt;height:88.65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" adj="15717" fillcolor="#fff2cc [663]" strokecolor="#1f3763 [1604]" strokeweight="1pt">
                <v:textbox>
                  <w:txbxContent>
                    <w:p w14:paraId="7C482CC3" w14:textId="2AE0B529" w:rsidR="005E4DFD" w:rsidRPr="005722B5" w:rsidRDefault="00A01DD0" w:rsidP="005E4DFD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Sexual reproduction in plants</w:t>
                      </w:r>
                    </w:p>
                  </w:txbxContent>
                </v:textbox>
              </v:shape>
            </w:pict>
          </mc:Fallback>
        </mc:AlternateContent>
      </w:r>
    </w:p>
    <w:p w14:paraId="79619987" w14:textId="17E6857F" w:rsidR="00D35FD4" w:rsidRDefault="00D35FD4" w:rsidP="00D35FD4">
      <w:pPr>
        <w:tabs>
          <w:tab w:val="left" w:pos="3560"/>
        </w:tabs>
        <w:jc w:val="right"/>
      </w:pPr>
    </w:p>
    <w:p w14:paraId="68CE43A1" w14:textId="6E51AA79" w:rsidR="00D35FD4" w:rsidRDefault="00D35FD4" w:rsidP="00D35FD4">
      <w:pPr>
        <w:tabs>
          <w:tab w:val="left" w:pos="3560"/>
        </w:tabs>
        <w:jc w:val="right"/>
      </w:pPr>
    </w:p>
    <w:p w14:paraId="6208515C" w14:textId="7A9A17F7" w:rsidR="00F967D0" w:rsidRPr="00F967D0" w:rsidRDefault="00F967D0" w:rsidP="00F967D0"/>
    <w:p w14:paraId="77AE9971" w14:textId="1D09FF82" w:rsidR="00F967D0" w:rsidRPr="00F967D0" w:rsidRDefault="00FF5E69" w:rsidP="00F967D0">
      <w:r w:rsidRPr="0035175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214784" behindDoc="0" locked="0" layoutInCell="1" allowOverlap="1" wp14:anchorId="16AB28E0" wp14:editId="2C2A73AB">
            <wp:simplePos x="0" y="0"/>
            <wp:positionH relativeFrom="column">
              <wp:posOffset>-183515</wp:posOffset>
            </wp:positionH>
            <wp:positionV relativeFrom="paragraph">
              <wp:posOffset>381635</wp:posOffset>
            </wp:positionV>
            <wp:extent cx="2959735" cy="1622425"/>
            <wp:effectExtent l="0" t="0" r="0" b="3175"/>
            <wp:wrapSquare wrapText="bothSides"/>
            <wp:docPr id="77" name="Picture 7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E69">
        <w:rPr>
          <w:noProof/>
          <w:lang w:eastAsia="en-GB"/>
        </w:rPr>
        <w:drawing>
          <wp:anchor distT="0" distB="0" distL="114300" distR="114300" simplePos="0" relativeHeight="252215808" behindDoc="0" locked="0" layoutInCell="1" allowOverlap="1" wp14:anchorId="1671B512" wp14:editId="54245303">
            <wp:simplePos x="0" y="0"/>
            <wp:positionH relativeFrom="column">
              <wp:posOffset>3176905</wp:posOffset>
            </wp:positionH>
            <wp:positionV relativeFrom="paragraph">
              <wp:posOffset>375920</wp:posOffset>
            </wp:positionV>
            <wp:extent cx="2959100" cy="1622425"/>
            <wp:effectExtent l="0" t="0" r="0" b="3175"/>
            <wp:wrapSquare wrapText="bothSides"/>
            <wp:docPr id="78" name="Picture 7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Diagra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A4422" w14:textId="670D9D6F" w:rsidR="00F967D0" w:rsidRPr="00F967D0" w:rsidRDefault="00192EC5" w:rsidP="00F967D0">
      <w:r w:rsidRPr="005B2CFD">
        <w:rPr>
          <w:noProof/>
          <w:lang w:eastAsia="en-GB"/>
        </w:rPr>
        <w:drawing>
          <wp:anchor distT="0" distB="0" distL="114300" distR="114300" simplePos="0" relativeHeight="252219904" behindDoc="0" locked="0" layoutInCell="1" allowOverlap="1" wp14:anchorId="580E536E" wp14:editId="079C98A8">
            <wp:simplePos x="0" y="0"/>
            <wp:positionH relativeFrom="column">
              <wp:posOffset>-333375</wp:posOffset>
            </wp:positionH>
            <wp:positionV relativeFrom="paragraph">
              <wp:posOffset>2329815</wp:posOffset>
            </wp:positionV>
            <wp:extent cx="2804795" cy="1610995"/>
            <wp:effectExtent l="0" t="0" r="0" b="8255"/>
            <wp:wrapSquare wrapText="bothSides"/>
            <wp:docPr id="83" name="Picture 8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websi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40E">
        <w:rPr>
          <w:noProof/>
          <w:lang w:eastAsia="en-GB"/>
        </w:rPr>
        <w:drawing>
          <wp:anchor distT="0" distB="0" distL="114300" distR="114300" simplePos="0" relativeHeight="252203520" behindDoc="0" locked="0" layoutInCell="1" allowOverlap="1" wp14:anchorId="5124FA51" wp14:editId="49114ECC">
            <wp:simplePos x="0" y="0"/>
            <wp:positionH relativeFrom="column">
              <wp:posOffset>7360285</wp:posOffset>
            </wp:positionH>
            <wp:positionV relativeFrom="paragraph">
              <wp:posOffset>4655820</wp:posOffset>
            </wp:positionV>
            <wp:extent cx="715010" cy="812165"/>
            <wp:effectExtent l="0" t="0" r="8890" b="6985"/>
            <wp:wrapNone/>
            <wp:docPr id="24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2DCBC57D-4792-4E4F-8367-30B787E197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2DCBC57D-4792-4E4F-8367-30B787E1976B}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812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C2306">
        <w:rPr>
          <w:noProof/>
          <w:lang w:eastAsia="en-GB"/>
        </w:rPr>
        <w:drawing>
          <wp:anchor distT="0" distB="0" distL="114300" distR="114300" simplePos="0" relativeHeight="252206592" behindDoc="0" locked="0" layoutInCell="1" allowOverlap="1" wp14:anchorId="77082B8C" wp14:editId="28B8ACE6">
            <wp:simplePos x="0" y="0"/>
            <wp:positionH relativeFrom="rightMargin">
              <wp:posOffset>-873760</wp:posOffset>
            </wp:positionH>
            <wp:positionV relativeFrom="paragraph">
              <wp:posOffset>4086860</wp:posOffset>
            </wp:positionV>
            <wp:extent cx="660400" cy="654050"/>
            <wp:effectExtent l="0" t="0" r="6350" b="0"/>
            <wp:wrapSquare wrapText="bothSides"/>
            <wp:docPr id="27" name="Picture 21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9914FB-2FB5-44AA-9568-E980CFB1C4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FB9914FB-2FB5-44AA-9568-E980CFB1C4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40E">
        <w:rPr>
          <w:noProof/>
          <w:lang w:eastAsia="en-GB"/>
        </w:rPr>
        <w:drawing>
          <wp:anchor distT="0" distB="0" distL="114300" distR="114300" simplePos="0" relativeHeight="252202496" behindDoc="0" locked="0" layoutInCell="1" allowOverlap="1" wp14:anchorId="047CFBF2" wp14:editId="090E5D71">
            <wp:simplePos x="0" y="0"/>
            <wp:positionH relativeFrom="column">
              <wp:posOffset>7152640</wp:posOffset>
            </wp:positionH>
            <wp:positionV relativeFrom="paragraph">
              <wp:posOffset>4008120</wp:posOffset>
            </wp:positionV>
            <wp:extent cx="780088" cy="713034"/>
            <wp:effectExtent l="0" t="0" r="1270" b="0"/>
            <wp:wrapNone/>
            <wp:docPr id="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4899BFE-7BF1-4903-9290-7A0CF6B3F4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4899BFE-7BF1-4903-9290-7A0CF6B3F441}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8197"/>
                    <a:stretch/>
                  </pic:blipFill>
                  <pic:spPr bwMode="auto">
                    <a:xfrm>
                      <a:off x="0" y="0"/>
                      <a:ext cx="780088" cy="7130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540E">
        <w:rPr>
          <w:noProof/>
          <w:lang w:eastAsia="en-GB"/>
        </w:rPr>
        <w:drawing>
          <wp:anchor distT="0" distB="0" distL="114300" distR="114300" simplePos="0" relativeHeight="252205568" behindDoc="0" locked="0" layoutInCell="1" allowOverlap="1" wp14:anchorId="19AC555F" wp14:editId="74FC75E1">
            <wp:simplePos x="0" y="0"/>
            <wp:positionH relativeFrom="margin">
              <wp:posOffset>314325</wp:posOffset>
            </wp:positionH>
            <wp:positionV relativeFrom="paragraph">
              <wp:posOffset>4114165</wp:posOffset>
            </wp:positionV>
            <wp:extent cx="742950" cy="795655"/>
            <wp:effectExtent l="0" t="0" r="0" b="4445"/>
            <wp:wrapNone/>
            <wp:docPr id="2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B107FB5-1026-4FCE-806C-413C1312A1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>
                      <a:extLst>
                        <a:ext uri="{FF2B5EF4-FFF2-40B4-BE49-F238E27FC236}">
                          <a16:creationId xmlns:a16="http://schemas.microsoft.com/office/drawing/2014/main" id="{AB107FB5-1026-4FCE-806C-413C1312A1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207616" behindDoc="0" locked="0" layoutInCell="1" allowOverlap="1" wp14:anchorId="1BD35231" wp14:editId="61E8AFB2">
            <wp:simplePos x="0" y="0"/>
            <wp:positionH relativeFrom="column">
              <wp:posOffset>-470535</wp:posOffset>
            </wp:positionH>
            <wp:positionV relativeFrom="paragraph">
              <wp:posOffset>4131310</wp:posOffset>
            </wp:positionV>
            <wp:extent cx="570865" cy="637540"/>
            <wp:effectExtent l="0" t="0" r="63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FDE" w:rsidRPr="00800FDE">
        <w:rPr>
          <w:noProof/>
          <w:lang w:eastAsia="en-GB"/>
        </w:rPr>
        <w:drawing>
          <wp:anchor distT="0" distB="0" distL="114300" distR="114300" simplePos="0" relativeHeight="252222976" behindDoc="0" locked="0" layoutInCell="1" allowOverlap="1" wp14:anchorId="536E436D" wp14:editId="2B28C4E6">
            <wp:simplePos x="0" y="0"/>
            <wp:positionH relativeFrom="column">
              <wp:posOffset>1185545</wp:posOffset>
            </wp:positionH>
            <wp:positionV relativeFrom="paragraph">
              <wp:posOffset>3957955</wp:posOffset>
            </wp:positionV>
            <wp:extent cx="2809875" cy="1540510"/>
            <wp:effectExtent l="0" t="0" r="0" b="0"/>
            <wp:wrapSquare wrapText="bothSides"/>
            <wp:docPr id="86" name="Picture 8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, text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DE" w:rsidRPr="00800FDE">
        <w:rPr>
          <w:noProof/>
          <w:lang w:eastAsia="en-GB"/>
        </w:rPr>
        <w:drawing>
          <wp:anchor distT="0" distB="0" distL="114300" distR="114300" simplePos="0" relativeHeight="252224000" behindDoc="0" locked="0" layoutInCell="1" allowOverlap="1" wp14:anchorId="7836B9E5" wp14:editId="51497CE3">
            <wp:simplePos x="0" y="0"/>
            <wp:positionH relativeFrom="column">
              <wp:posOffset>4250055</wp:posOffset>
            </wp:positionH>
            <wp:positionV relativeFrom="paragraph">
              <wp:posOffset>3978910</wp:posOffset>
            </wp:positionV>
            <wp:extent cx="2759710" cy="1513205"/>
            <wp:effectExtent l="0" t="0" r="0" b="0"/>
            <wp:wrapSquare wrapText="bothSides"/>
            <wp:docPr id="87" name="Picture 8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DF9" w:rsidRPr="00DC3DF9">
        <w:rPr>
          <w:noProof/>
          <w:lang w:eastAsia="en-GB"/>
        </w:rPr>
        <w:drawing>
          <wp:anchor distT="0" distB="0" distL="114300" distR="114300" simplePos="0" relativeHeight="252221952" behindDoc="0" locked="0" layoutInCell="1" allowOverlap="1" wp14:anchorId="1712DB58" wp14:editId="77EBB702">
            <wp:simplePos x="0" y="0"/>
            <wp:positionH relativeFrom="column">
              <wp:posOffset>5638165</wp:posOffset>
            </wp:positionH>
            <wp:positionV relativeFrom="paragraph">
              <wp:posOffset>2359025</wp:posOffset>
            </wp:positionV>
            <wp:extent cx="2878455" cy="1577340"/>
            <wp:effectExtent l="0" t="0" r="4445" b="0"/>
            <wp:wrapSquare wrapText="bothSides"/>
            <wp:docPr id="85" name="Picture 8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Diagram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DF9" w:rsidRPr="00882E74">
        <w:rPr>
          <w:noProof/>
          <w:lang w:eastAsia="en-GB"/>
        </w:rPr>
        <w:drawing>
          <wp:anchor distT="0" distB="0" distL="114300" distR="114300" simplePos="0" relativeHeight="252220928" behindDoc="0" locked="0" layoutInCell="1" allowOverlap="1" wp14:anchorId="6E7E426C" wp14:editId="3CC00E7F">
            <wp:simplePos x="0" y="0"/>
            <wp:positionH relativeFrom="column">
              <wp:posOffset>2597785</wp:posOffset>
            </wp:positionH>
            <wp:positionV relativeFrom="paragraph">
              <wp:posOffset>2350982</wp:posOffset>
            </wp:positionV>
            <wp:extent cx="2893695" cy="1586865"/>
            <wp:effectExtent l="0" t="0" r="1905" b="635"/>
            <wp:wrapSquare wrapText="bothSides"/>
            <wp:docPr id="84" name="Picture 8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websit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E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3493BEC5" wp14:editId="4C2A053F">
                <wp:simplePos x="0" y="0"/>
                <wp:positionH relativeFrom="column">
                  <wp:posOffset>-183515</wp:posOffset>
                </wp:positionH>
                <wp:positionV relativeFrom="paragraph">
                  <wp:posOffset>1821392</wp:posOffset>
                </wp:positionV>
                <wp:extent cx="3879850" cy="478155"/>
                <wp:effectExtent l="0" t="0" r="31750" b="17145"/>
                <wp:wrapNone/>
                <wp:docPr id="13" name="Arrow: Pent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47815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161A6" w14:textId="59C60AC4" w:rsidR="003629A7" w:rsidRPr="005722B5" w:rsidRDefault="00A01DD0" w:rsidP="003629A7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Asexual reproduction in 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BEC5" id="Arrow: Pentagon 13" o:spid="_x0000_s1039" type="#_x0000_t15" style="position:absolute;margin-left:-14.45pt;margin-top:143.4pt;width:305.5pt;height:37.6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" adj="20269" fillcolor="#fff2cc [663]" strokecolor="#1f3763 [1604]" strokeweight="1pt">
                <v:textbox>
                  <w:txbxContent>
                    <w:p w14:paraId="6EF161A6" w14:textId="59C60AC4" w:rsidR="003629A7" w:rsidRPr="005722B5" w:rsidRDefault="00A01DD0" w:rsidP="003629A7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Asexual reproduction in plants</w:t>
                      </w:r>
                    </w:p>
                  </w:txbxContent>
                </v:textbox>
              </v:shape>
            </w:pict>
          </mc:Fallback>
        </mc:AlternateContent>
      </w:r>
      <w:r w:rsidR="00FF5E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42A5E76F" wp14:editId="3BF07E35">
                <wp:simplePos x="0" y="0"/>
                <wp:positionH relativeFrom="column">
                  <wp:posOffset>6142567</wp:posOffset>
                </wp:positionH>
                <wp:positionV relativeFrom="paragraph">
                  <wp:posOffset>966682</wp:posOffset>
                </wp:positionV>
                <wp:extent cx="342900" cy="0"/>
                <wp:effectExtent l="0" t="63500" r="0" b="6350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46CD7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2" o:spid="_x0000_s1026" type="#_x0000_t32" style="position:absolute;margin-left:483.65pt;margin-top:76.1pt;width:27pt;height:0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FF5E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163C4EFB" wp14:editId="0A05801F">
                <wp:simplePos x="0" y="0"/>
                <wp:positionH relativeFrom="column">
                  <wp:posOffset>2773468</wp:posOffset>
                </wp:positionH>
                <wp:positionV relativeFrom="paragraph">
                  <wp:posOffset>970915</wp:posOffset>
                </wp:positionV>
                <wp:extent cx="291465" cy="0"/>
                <wp:effectExtent l="0" t="63500" r="635" b="6350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A923E2" id="Straight Arrow Connector 80" o:spid="_x0000_s1026" type="#_x0000_t32" style="position:absolute;margin-left:218.4pt;margin-top:76.45pt;width:22.95pt;height:0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FF5E69" w:rsidRPr="00FF5E69">
        <w:rPr>
          <w:noProof/>
          <w:lang w:eastAsia="en-GB"/>
        </w:rPr>
        <w:drawing>
          <wp:anchor distT="0" distB="0" distL="114300" distR="114300" simplePos="0" relativeHeight="252216832" behindDoc="0" locked="0" layoutInCell="1" allowOverlap="1" wp14:anchorId="28510E4B" wp14:editId="0EE254A5">
            <wp:simplePos x="0" y="0"/>
            <wp:positionH relativeFrom="column">
              <wp:posOffset>6603365</wp:posOffset>
            </wp:positionH>
            <wp:positionV relativeFrom="paragraph">
              <wp:posOffset>90170</wp:posOffset>
            </wp:positionV>
            <wp:extent cx="2795905" cy="1572260"/>
            <wp:effectExtent l="0" t="0" r="0" b="254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67D0" w:rsidRPr="00F967D0" w:rsidSect="00872050">
      <w:pgSz w:w="16838" w:h="11906" w:orient="landscape"/>
      <w:pgMar w:top="142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D60766" w14:textId="77777777" w:rsidR="00F64D75" w:rsidRDefault="00F64D75" w:rsidP="002F1B17">
      <w:pPr>
        <w:spacing w:after="0" w:line="240" w:lineRule="auto"/>
      </w:pPr>
      <w:r>
        <w:separator/>
      </w:r>
    </w:p>
  </w:endnote>
  <w:endnote w:type="continuationSeparator" w:id="0">
    <w:p w14:paraId="655C33D8" w14:textId="77777777" w:rsidR="00F64D75" w:rsidRDefault="00F64D75" w:rsidP="002F1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B16EE" w14:textId="77777777" w:rsidR="00F64D75" w:rsidRDefault="00F64D75" w:rsidP="002F1B17">
      <w:pPr>
        <w:spacing w:after="0" w:line="240" w:lineRule="auto"/>
      </w:pPr>
      <w:r>
        <w:separator/>
      </w:r>
    </w:p>
  </w:footnote>
  <w:footnote w:type="continuationSeparator" w:id="0">
    <w:p w14:paraId="27A55A90" w14:textId="77777777" w:rsidR="00F64D75" w:rsidRDefault="00F64D75" w:rsidP="002F1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C2AFE"/>
    <w:multiLevelType w:val="multilevel"/>
    <w:tmpl w:val="119CF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545"/>
    <w:rsid w:val="00005E58"/>
    <w:rsid w:val="00007415"/>
    <w:rsid w:val="000127DE"/>
    <w:rsid w:val="00012DBE"/>
    <w:rsid w:val="00014882"/>
    <w:rsid w:val="000149A7"/>
    <w:rsid w:val="00031BF8"/>
    <w:rsid w:val="00032ACE"/>
    <w:rsid w:val="0003338F"/>
    <w:rsid w:val="00034B4B"/>
    <w:rsid w:val="00035221"/>
    <w:rsid w:val="00037134"/>
    <w:rsid w:val="00042398"/>
    <w:rsid w:val="00042B55"/>
    <w:rsid w:val="0005042C"/>
    <w:rsid w:val="00053BDC"/>
    <w:rsid w:val="00055533"/>
    <w:rsid w:val="00066F56"/>
    <w:rsid w:val="00066FA9"/>
    <w:rsid w:val="00070905"/>
    <w:rsid w:val="000719F5"/>
    <w:rsid w:val="000732BF"/>
    <w:rsid w:val="00075A6F"/>
    <w:rsid w:val="0008443B"/>
    <w:rsid w:val="00095673"/>
    <w:rsid w:val="00097E6D"/>
    <w:rsid w:val="000A40BE"/>
    <w:rsid w:val="000A5B44"/>
    <w:rsid w:val="000B3807"/>
    <w:rsid w:val="000B5D0D"/>
    <w:rsid w:val="000C2C8A"/>
    <w:rsid w:val="000D4891"/>
    <w:rsid w:val="000E1384"/>
    <w:rsid w:val="000E3821"/>
    <w:rsid w:val="000F1B7F"/>
    <w:rsid w:val="000F3520"/>
    <w:rsid w:val="000F62BD"/>
    <w:rsid w:val="00101B63"/>
    <w:rsid w:val="001046B3"/>
    <w:rsid w:val="0011182E"/>
    <w:rsid w:val="00116981"/>
    <w:rsid w:val="0012398B"/>
    <w:rsid w:val="00123C37"/>
    <w:rsid w:val="001258D6"/>
    <w:rsid w:val="0013229C"/>
    <w:rsid w:val="001357DF"/>
    <w:rsid w:val="00137406"/>
    <w:rsid w:val="0015198B"/>
    <w:rsid w:val="001523DC"/>
    <w:rsid w:val="00166FE7"/>
    <w:rsid w:val="001738C2"/>
    <w:rsid w:val="001772FE"/>
    <w:rsid w:val="001808E4"/>
    <w:rsid w:val="001851E7"/>
    <w:rsid w:val="001920F5"/>
    <w:rsid w:val="00192EC5"/>
    <w:rsid w:val="0019451C"/>
    <w:rsid w:val="001B5859"/>
    <w:rsid w:val="001C0332"/>
    <w:rsid w:val="001C1C86"/>
    <w:rsid w:val="001C3325"/>
    <w:rsid w:val="001C7622"/>
    <w:rsid w:val="001C79B8"/>
    <w:rsid w:val="001D15B7"/>
    <w:rsid w:val="001D545B"/>
    <w:rsid w:val="001E1AA2"/>
    <w:rsid w:val="001E4715"/>
    <w:rsid w:val="001E5C9F"/>
    <w:rsid w:val="001E784A"/>
    <w:rsid w:val="001F3665"/>
    <w:rsid w:val="001F422A"/>
    <w:rsid w:val="001F652C"/>
    <w:rsid w:val="002212BF"/>
    <w:rsid w:val="002272C3"/>
    <w:rsid w:val="00230B3D"/>
    <w:rsid w:val="00240C9A"/>
    <w:rsid w:val="0024408E"/>
    <w:rsid w:val="00255B63"/>
    <w:rsid w:val="00256894"/>
    <w:rsid w:val="00257E1C"/>
    <w:rsid w:val="002614BD"/>
    <w:rsid w:val="00273E71"/>
    <w:rsid w:val="00277999"/>
    <w:rsid w:val="00285AF3"/>
    <w:rsid w:val="00286EBD"/>
    <w:rsid w:val="00297523"/>
    <w:rsid w:val="002B06C3"/>
    <w:rsid w:val="002D7CEF"/>
    <w:rsid w:val="002E0E9B"/>
    <w:rsid w:val="002E4BC2"/>
    <w:rsid w:val="002E540E"/>
    <w:rsid w:val="002F1B17"/>
    <w:rsid w:val="00307D55"/>
    <w:rsid w:val="00307EEB"/>
    <w:rsid w:val="003117B1"/>
    <w:rsid w:val="00313E3E"/>
    <w:rsid w:val="003224A8"/>
    <w:rsid w:val="00325C43"/>
    <w:rsid w:val="00326813"/>
    <w:rsid w:val="003415D2"/>
    <w:rsid w:val="0035175C"/>
    <w:rsid w:val="00354A6C"/>
    <w:rsid w:val="00356135"/>
    <w:rsid w:val="003629A7"/>
    <w:rsid w:val="003631A8"/>
    <w:rsid w:val="003653E5"/>
    <w:rsid w:val="0036542C"/>
    <w:rsid w:val="00392153"/>
    <w:rsid w:val="0039226B"/>
    <w:rsid w:val="003A6471"/>
    <w:rsid w:val="003B754B"/>
    <w:rsid w:val="003C00A1"/>
    <w:rsid w:val="003C5EAE"/>
    <w:rsid w:val="003D36F2"/>
    <w:rsid w:val="003D7A7B"/>
    <w:rsid w:val="003E068A"/>
    <w:rsid w:val="003E3144"/>
    <w:rsid w:val="003E47D1"/>
    <w:rsid w:val="003E4E57"/>
    <w:rsid w:val="003E73A3"/>
    <w:rsid w:val="003F73B8"/>
    <w:rsid w:val="004007FE"/>
    <w:rsid w:val="0041346D"/>
    <w:rsid w:val="0043034F"/>
    <w:rsid w:val="00431FF4"/>
    <w:rsid w:val="00444F6C"/>
    <w:rsid w:val="00446AB1"/>
    <w:rsid w:val="00446F68"/>
    <w:rsid w:val="0045711A"/>
    <w:rsid w:val="00461D23"/>
    <w:rsid w:val="00467396"/>
    <w:rsid w:val="00470466"/>
    <w:rsid w:val="00470A1E"/>
    <w:rsid w:val="00473BEC"/>
    <w:rsid w:val="00476B86"/>
    <w:rsid w:val="00477994"/>
    <w:rsid w:val="00485EAE"/>
    <w:rsid w:val="00494244"/>
    <w:rsid w:val="004A5F33"/>
    <w:rsid w:val="004A6F23"/>
    <w:rsid w:val="004A727B"/>
    <w:rsid w:val="004B2589"/>
    <w:rsid w:val="004B431D"/>
    <w:rsid w:val="004C1FA2"/>
    <w:rsid w:val="004C7334"/>
    <w:rsid w:val="004D20D0"/>
    <w:rsid w:val="004F5226"/>
    <w:rsid w:val="004F7A1A"/>
    <w:rsid w:val="00502A3B"/>
    <w:rsid w:val="00513AEC"/>
    <w:rsid w:val="005157E1"/>
    <w:rsid w:val="005335F9"/>
    <w:rsid w:val="0054159A"/>
    <w:rsid w:val="00544F7A"/>
    <w:rsid w:val="00550099"/>
    <w:rsid w:val="00552AF9"/>
    <w:rsid w:val="00560025"/>
    <w:rsid w:val="005722B5"/>
    <w:rsid w:val="00572D13"/>
    <w:rsid w:val="00575F37"/>
    <w:rsid w:val="00581A11"/>
    <w:rsid w:val="00592C96"/>
    <w:rsid w:val="005933A3"/>
    <w:rsid w:val="00593CD1"/>
    <w:rsid w:val="005A1939"/>
    <w:rsid w:val="005B2CFD"/>
    <w:rsid w:val="005B428A"/>
    <w:rsid w:val="005B6ABB"/>
    <w:rsid w:val="005C0AD5"/>
    <w:rsid w:val="005C214C"/>
    <w:rsid w:val="005D11E7"/>
    <w:rsid w:val="005D1CF5"/>
    <w:rsid w:val="005E002A"/>
    <w:rsid w:val="005E3723"/>
    <w:rsid w:val="005E4DFD"/>
    <w:rsid w:val="005F060C"/>
    <w:rsid w:val="005F09A1"/>
    <w:rsid w:val="005F6605"/>
    <w:rsid w:val="005F6D72"/>
    <w:rsid w:val="006015D4"/>
    <w:rsid w:val="00603A20"/>
    <w:rsid w:val="006105D6"/>
    <w:rsid w:val="00630019"/>
    <w:rsid w:val="00632E8F"/>
    <w:rsid w:val="00633211"/>
    <w:rsid w:val="006450D4"/>
    <w:rsid w:val="00645EEE"/>
    <w:rsid w:val="00650C46"/>
    <w:rsid w:val="00653E4A"/>
    <w:rsid w:val="006543DC"/>
    <w:rsid w:val="00673AF7"/>
    <w:rsid w:val="006743AA"/>
    <w:rsid w:val="00676622"/>
    <w:rsid w:val="0068505D"/>
    <w:rsid w:val="00692AA3"/>
    <w:rsid w:val="00693AB5"/>
    <w:rsid w:val="0069496E"/>
    <w:rsid w:val="006A01FC"/>
    <w:rsid w:val="006A4792"/>
    <w:rsid w:val="006A7089"/>
    <w:rsid w:val="006C0350"/>
    <w:rsid w:val="006C4BFC"/>
    <w:rsid w:val="006D752C"/>
    <w:rsid w:val="006F0335"/>
    <w:rsid w:val="006F2523"/>
    <w:rsid w:val="006F2A64"/>
    <w:rsid w:val="006F74F0"/>
    <w:rsid w:val="007024AD"/>
    <w:rsid w:val="0070385B"/>
    <w:rsid w:val="0070443C"/>
    <w:rsid w:val="00714AD2"/>
    <w:rsid w:val="00720B96"/>
    <w:rsid w:val="00734437"/>
    <w:rsid w:val="00743266"/>
    <w:rsid w:val="00746AE4"/>
    <w:rsid w:val="00747D14"/>
    <w:rsid w:val="00750818"/>
    <w:rsid w:val="00751885"/>
    <w:rsid w:val="0075268B"/>
    <w:rsid w:val="007567AF"/>
    <w:rsid w:val="007618D6"/>
    <w:rsid w:val="0078012B"/>
    <w:rsid w:val="00780731"/>
    <w:rsid w:val="00781FC1"/>
    <w:rsid w:val="00782B25"/>
    <w:rsid w:val="00783B1F"/>
    <w:rsid w:val="00786C1D"/>
    <w:rsid w:val="00791593"/>
    <w:rsid w:val="0079611D"/>
    <w:rsid w:val="007A4545"/>
    <w:rsid w:val="007A5A76"/>
    <w:rsid w:val="007B1373"/>
    <w:rsid w:val="007B3215"/>
    <w:rsid w:val="007C14C8"/>
    <w:rsid w:val="007C35D1"/>
    <w:rsid w:val="007C4B35"/>
    <w:rsid w:val="007D17A6"/>
    <w:rsid w:val="007D7FE8"/>
    <w:rsid w:val="007F0D39"/>
    <w:rsid w:val="007F4A3A"/>
    <w:rsid w:val="00800FDE"/>
    <w:rsid w:val="00803977"/>
    <w:rsid w:val="008048E6"/>
    <w:rsid w:val="00811453"/>
    <w:rsid w:val="0082286E"/>
    <w:rsid w:val="008244B5"/>
    <w:rsid w:val="00826F7F"/>
    <w:rsid w:val="00827D3E"/>
    <w:rsid w:val="008319ED"/>
    <w:rsid w:val="00831EE2"/>
    <w:rsid w:val="00846AEC"/>
    <w:rsid w:val="00853F18"/>
    <w:rsid w:val="008548DC"/>
    <w:rsid w:val="00872050"/>
    <w:rsid w:val="00873544"/>
    <w:rsid w:val="00882E74"/>
    <w:rsid w:val="00884B08"/>
    <w:rsid w:val="008A7A3A"/>
    <w:rsid w:val="008B1CAD"/>
    <w:rsid w:val="008B509D"/>
    <w:rsid w:val="008C3D7D"/>
    <w:rsid w:val="008C5022"/>
    <w:rsid w:val="008E6628"/>
    <w:rsid w:val="008F1DCC"/>
    <w:rsid w:val="008F2D72"/>
    <w:rsid w:val="008F31C2"/>
    <w:rsid w:val="0090144D"/>
    <w:rsid w:val="00914B97"/>
    <w:rsid w:val="00914C1A"/>
    <w:rsid w:val="009175FE"/>
    <w:rsid w:val="009223E4"/>
    <w:rsid w:val="00946699"/>
    <w:rsid w:val="009479D2"/>
    <w:rsid w:val="0095098D"/>
    <w:rsid w:val="009533D7"/>
    <w:rsid w:val="00953691"/>
    <w:rsid w:val="009549EB"/>
    <w:rsid w:val="009656AE"/>
    <w:rsid w:val="00971C23"/>
    <w:rsid w:val="009745A7"/>
    <w:rsid w:val="009748D9"/>
    <w:rsid w:val="00976BD2"/>
    <w:rsid w:val="00984242"/>
    <w:rsid w:val="009A1009"/>
    <w:rsid w:val="009B62D5"/>
    <w:rsid w:val="009C22DD"/>
    <w:rsid w:val="009D5A4D"/>
    <w:rsid w:val="009D6ADB"/>
    <w:rsid w:val="009E4517"/>
    <w:rsid w:val="009E5852"/>
    <w:rsid w:val="00A01DD0"/>
    <w:rsid w:val="00A056A5"/>
    <w:rsid w:val="00A1264C"/>
    <w:rsid w:val="00A131AA"/>
    <w:rsid w:val="00A1790C"/>
    <w:rsid w:val="00A2031A"/>
    <w:rsid w:val="00A26CA2"/>
    <w:rsid w:val="00A429F7"/>
    <w:rsid w:val="00A60D23"/>
    <w:rsid w:val="00A61DC0"/>
    <w:rsid w:val="00A70DBD"/>
    <w:rsid w:val="00A94470"/>
    <w:rsid w:val="00AA0203"/>
    <w:rsid w:val="00AA0B9E"/>
    <w:rsid w:val="00AA1C82"/>
    <w:rsid w:val="00AA332C"/>
    <w:rsid w:val="00AB3D96"/>
    <w:rsid w:val="00AD33E2"/>
    <w:rsid w:val="00AE2697"/>
    <w:rsid w:val="00AE68FC"/>
    <w:rsid w:val="00AF47FD"/>
    <w:rsid w:val="00B11957"/>
    <w:rsid w:val="00B2602D"/>
    <w:rsid w:val="00B452B3"/>
    <w:rsid w:val="00B55538"/>
    <w:rsid w:val="00B638BC"/>
    <w:rsid w:val="00B66A43"/>
    <w:rsid w:val="00B70934"/>
    <w:rsid w:val="00B73368"/>
    <w:rsid w:val="00B73EC7"/>
    <w:rsid w:val="00B75251"/>
    <w:rsid w:val="00B80571"/>
    <w:rsid w:val="00B85828"/>
    <w:rsid w:val="00B866B2"/>
    <w:rsid w:val="00B92480"/>
    <w:rsid w:val="00B954CF"/>
    <w:rsid w:val="00BA08A0"/>
    <w:rsid w:val="00BA279E"/>
    <w:rsid w:val="00BA6BFD"/>
    <w:rsid w:val="00BB088E"/>
    <w:rsid w:val="00BB3E27"/>
    <w:rsid w:val="00BB4F6D"/>
    <w:rsid w:val="00BB6049"/>
    <w:rsid w:val="00BD23CD"/>
    <w:rsid w:val="00BD4CAF"/>
    <w:rsid w:val="00BD76D2"/>
    <w:rsid w:val="00BE0C5A"/>
    <w:rsid w:val="00BF53D6"/>
    <w:rsid w:val="00C15E0B"/>
    <w:rsid w:val="00C16362"/>
    <w:rsid w:val="00C22893"/>
    <w:rsid w:val="00C24C2C"/>
    <w:rsid w:val="00C30B45"/>
    <w:rsid w:val="00C3233C"/>
    <w:rsid w:val="00C442B6"/>
    <w:rsid w:val="00C64D81"/>
    <w:rsid w:val="00C65038"/>
    <w:rsid w:val="00C739F8"/>
    <w:rsid w:val="00C74763"/>
    <w:rsid w:val="00C82E53"/>
    <w:rsid w:val="00C87326"/>
    <w:rsid w:val="00C87335"/>
    <w:rsid w:val="00C95F24"/>
    <w:rsid w:val="00CA20A4"/>
    <w:rsid w:val="00CB2AD3"/>
    <w:rsid w:val="00CB4050"/>
    <w:rsid w:val="00CC0D8C"/>
    <w:rsid w:val="00CC2306"/>
    <w:rsid w:val="00CD4CFE"/>
    <w:rsid w:val="00CD7BA4"/>
    <w:rsid w:val="00CE5A23"/>
    <w:rsid w:val="00CF1A0B"/>
    <w:rsid w:val="00CF33CF"/>
    <w:rsid w:val="00CF717D"/>
    <w:rsid w:val="00D02CEC"/>
    <w:rsid w:val="00D20139"/>
    <w:rsid w:val="00D22383"/>
    <w:rsid w:val="00D225EA"/>
    <w:rsid w:val="00D35FD4"/>
    <w:rsid w:val="00D37D5B"/>
    <w:rsid w:val="00D42706"/>
    <w:rsid w:val="00D53EBC"/>
    <w:rsid w:val="00D715A2"/>
    <w:rsid w:val="00D72FE3"/>
    <w:rsid w:val="00D759FA"/>
    <w:rsid w:val="00D7750F"/>
    <w:rsid w:val="00D77B01"/>
    <w:rsid w:val="00DA1315"/>
    <w:rsid w:val="00DA1E75"/>
    <w:rsid w:val="00DB0F80"/>
    <w:rsid w:val="00DB1257"/>
    <w:rsid w:val="00DB6E13"/>
    <w:rsid w:val="00DC3DF9"/>
    <w:rsid w:val="00DC4798"/>
    <w:rsid w:val="00DD016A"/>
    <w:rsid w:val="00DD42B0"/>
    <w:rsid w:val="00DE17A7"/>
    <w:rsid w:val="00DE24E2"/>
    <w:rsid w:val="00DE4D2F"/>
    <w:rsid w:val="00DE5F5F"/>
    <w:rsid w:val="00DE76AC"/>
    <w:rsid w:val="00DF22EF"/>
    <w:rsid w:val="00DF5808"/>
    <w:rsid w:val="00DF61C4"/>
    <w:rsid w:val="00E04623"/>
    <w:rsid w:val="00E07397"/>
    <w:rsid w:val="00E1014B"/>
    <w:rsid w:val="00E10BDA"/>
    <w:rsid w:val="00E150B6"/>
    <w:rsid w:val="00E2708A"/>
    <w:rsid w:val="00E27B7E"/>
    <w:rsid w:val="00E34937"/>
    <w:rsid w:val="00E37B3F"/>
    <w:rsid w:val="00E418BE"/>
    <w:rsid w:val="00E42477"/>
    <w:rsid w:val="00E44523"/>
    <w:rsid w:val="00E47E39"/>
    <w:rsid w:val="00E57331"/>
    <w:rsid w:val="00E708C7"/>
    <w:rsid w:val="00E72FEB"/>
    <w:rsid w:val="00E9115B"/>
    <w:rsid w:val="00E912FC"/>
    <w:rsid w:val="00E91D67"/>
    <w:rsid w:val="00EB1117"/>
    <w:rsid w:val="00EB6D43"/>
    <w:rsid w:val="00EC70FA"/>
    <w:rsid w:val="00EE0839"/>
    <w:rsid w:val="00EE6D0B"/>
    <w:rsid w:val="00F137E9"/>
    <w:rsid w:val="00F16CBD"/>
    <w:rsid w:val="00F2283B"/>
    <w:rsid w:val="00F57B37"/>
    <w:rsid w:val="00F61E01"/>
    <w:rsid w:val="00F62D94"/>
    <w:rsid w:val="00F64D75"/>
    <w:rsid w:val="00F72043"/>
    <w:rsid w:val="00F721BC"/>
    <w:rsid w:val="00F808BA"/>
    <w:rsid w:val="00F9330A"/>
    <w:rsid w:val="00F967D0"/>
    <w:rsid w:val="00F97BE3"/>
    <w:rsid w:val="00FA11D1"/>
    <w:rsid w:val="00FA1587"/>
    <w:rsid w:val="00FA6FB1"/>
    <w:rsid w:val="00FB1379"/>
    <w:rsid w:val="00FD6BCF"/>
    <w:rsid w:val="00FE6447"/>
    <w:rsid w:val="00FF4694"/>
    <w:rsid w:val="00FF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4E55F"/>
  <w15:chartTrackingRefBased/>
  <w15:docId w15:val="{29DBE6E8-1A1D-43B5-A90C-12B3DA4C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B17"/>
  </w:style>
  <w:style w:type="paragraph" w:styleId="Footer">
    <w:name w:val="footer"/>
    <w:basedOn w:val="Normal"/>
    <w:link w:val="Foot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B17"/>
  </w:style>
  <w:style w:type="table" w:styleId="TableGrid">
    <w:name w:val="Table Grid"/>
    <w:basedOn w:val="TableNormal"/>
    <w:uiPriority w:val="39"/>
    <w:rsid w:val="00055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7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C5EAE"/>
    <w:rPr>
      <w:b/>
      <w:bCs/>
    </w:rPr>
  </w:style>
  <w:style w:type="character" w:styleId="Hyperlink">
    <w:name w:val="Hyperlink"/>
    <w:basedOn w:val="DefaultParagraphFont"/>
    <w:uiPriority w:val="99"/>
    <w:unhideWhenUsed/>
    <w:rsid w:val="00C24C2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24C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67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tmp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tmp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D2D3C6AEEE4346943DD343472C4379" ma:contentTypeVersion="14" ma:contentTypeDescription="Create a new document." ma:contentTypeScope="" ma:versionID="7a817623557f445eb6a8152bf6bf9abb">
  <xsd:schema xmlns:xsd="http://www.w3.org/2001/XMLSchema" xmlns:xs="http://www.w3.org/2001/XMLSchema" xmlns:p="http://schemas.microsoft.com/office/2006/metadata/properties" xmlns:ns3="ee715409-ea97-4f0c-8432-660f1345afed" xmlns:ns4="697bdb62-dbb5-4d15-80e6-b97c5a13e626" targetNamespace="http://schemas.microsoft.com/office/2006/metadata/properties" ma:root="true" ma:fieldsID="35dd94f27f11ec6332034a52fd3d4201" ns3:_="" ns4:_="">
    <xsd:import namespace="ee715409-ea97-4f0c-8432-660f1345afed"/>
    <xsd:import namespace="697bdb62-dbb5-4d15-80e6-b97c5a13e6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15409-ea97-4f0c-8432-660f1345af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bdb62-dbb5-4d15-80e6-b97c5a13e6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78D4F3-A2CA-4A16-B6F4-5F3772B28E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715409-ea97-4f0c-8432-660f1345afed"/>
    <ds:schemaRef ds:uri="697bdb62-dbb5-4d15-80e6-b97c5a13e6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45B819-16DC-4CDE-BDDB-C9F0605C260E}">
  <ds:schemaRefs>
    <ds:schemaRef ds:uri="http://purl.org/dc/elements/1.1/"/>
    <ds:schemaRef ds:uri="http://schemas.microsoft.com/office/2006/metadata/properties"/>
    <ds:schemaRef ds:uri="697bdb62-dbb5-4d15-80e6-b97c5a13e626"/>
    <ds:schemaRef ds:uri="ee715409-ea97-4f0c-8432-660f1345afed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2E46BA9-BF73-4A4A-8CD0-76A5BD2D41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A6844CFE</Template>
  <TotalTime>11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jenkinson</dc:creator>
  <cp:keywords/>
  <dc:description/>
  <cp:lastModifiedBy>Miss C Briggs</cp:lastModifiedBy>
  <cp:revision>3</cp:revision>
  <cp:lastPrinted>2021-09-19T09:25:00Z</cp:lastPrinted>
  <dcterms:created xsi:type="dcterms:W3CDTF">2023-03-31T15:00:00Z</dcterms:created>
  <dcterms:modified xsi:type="dcterms:W3CDTF">2023-03-31T15:13:00Z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0x010100FDD2D3C6AEEE4346943DD343472C4379</vt:lpwstr>
  </property>
</Properties>
</file>